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967" w:rsidRDefault="00F6049A">
      <w:r>
        <w:rPr>
          <w:noProof/>
          <w:lang w:eastAsia="en-GB"/>
        </w:rPr>
        <w:drawing>
          <wp:inline distT="0" distB="0" distL="0" distR="0">
            <wp:extent cx="5731510" cy="4282048"/>
            <wp:effectExtent l="952" t="0" r="3493" b="3492"/>
            <wp:docPr id="2" name="Picture 2" descr="C:\Users\vanessah\AppData\Local\Microsoft\Windows\Temporary Internet Files\Content.Word\IMG_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essah\AppData\Local\Microsoft\Windows\Temporary Internet Files\Content.Word\IMG_2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49A" w:rsidRDefault="00F6049A">
      <w:r>
        <w:rPr>
          <w:noProof/>
          <w:lang w:eastAsia="en-GB"/>
        </w:rPr>
        <w:lastRenderedPageBreak/>
        <w:drawing>
          <wp:inline distT="0" distB="0" distL="0" distR="0">
            <wp:extent cx="5731510" cy="4282048"/>
            <wp:effectExtent l="0" t="0" r="2540" b="4445"/>
            <wp:docPr id="3" name="Picture 3" descr="C:\Users\vanessah\AppData\Local\Microsoft\Windows\Temporary Internet Files\Content.Word\IMG_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nessah\AppData\Local\Microsoft\Windows\Temporary Internet Files\Content.Word\IMG_2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49A" w:rsidRDefault="00F6049A">
      <w:r>
        <w:rPr>
          <w:noProof/>
          <w:lang w:eastAsia="en-GB"/>
        </w:rPr>
        <w:drawing>
          <wp:inline distT="0" distB="0" distL="0" distR="0">
            <wp:extent cx="5731510" cy="4282048"/>
            <wp:effectExtent l="0" t="0" r="2540" b="4445"/>
            <wp:docPr id="4" name="Picture 4" descr="C:\Users\vanessah\AppData\Local\Microsoft\Windows\Temporary Internet Files\Content.Word\IMG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nessah\AppData\Local\Microsoft\Windows\Temporary Internet Files\Content.Word\IMG_22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49A" w:rsidRDefault="00F6049A">
      <w:r>
        <w:rPr>
          <w:noProof/>
          <w:lang w:eastAsia="en-GB"/>
        </w:rPr>
        <w:lastRenderedPageBreak/>
        <w:drawing>
          <wp:inline distT="0" distB="0" distL="0" distR="0">
            <wp:extent cx="5731510" cy="4282048"/>
            <wp:effectExtent l="952" t="0" r="3493" b="3492"/>
            <wp:docPr id="5" name="Picture 5" descr="C:\Users\vanessah\AppData\Local\Microsoft\Windows\Temporary Internet Files\Content.Word\IMG_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nessah\AppData\Local\Microsoft\Windows\Temporary Internet Files\Content.Word\IMG_2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49A" w:rsidRDefault="00F6049A">
      <w:r>
        <w:rPr>
          <w:noProof/>
          <w:lang w:eastAsia="en-GB"/>
        </w:rPr>
        <w:lastRenderedPageBreak/>
        <w:drawing>
          <wp:inline distT="0" distB="0" distL="0" distR="0">
            <wp:extent cx="5731510" cy="4282048"/>
            <wp:effectExtent l="0" t="0" r="2540" b="4445"/>
            <wp:docPr id="6" name="Picture 6" descr="C:\Users\vanessah\AppData\Local\Microsoft\Windows\Temporary Internet Files\Content.Word\IMG_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nessah\AppData\Local\Microsoft\Windows\Temporary Internet Files\Content.Word\IMG_2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49A" w:rsidRDefault="00F6049A">
      <w:r>
        <w:rPr>
          <w:noProof/>
          <w:lang w:eastAsia="en-GB"/>
        </w:rPr>
        <w:lastRenderedPageBreak/>
        <w:drawing>
          <wp:inline distT="0" distB="0" distL="0" distR="0">
            <wp:extent cx="5731510" cy="4282048"/>
            <wp:effectExtent l="0" t="0" r="2540" b="4445"/>
            <wp:docPr id="8" name="Picture 8" descr="C:\Users\vanessah\AppData\Local\Microsoft\Windows\Temporary Internet Files\Content.Word\IMG_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nessah\AppData\Local\Microsoft\Windows\Temporary Internet Files\Content.Word\IMG_21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FA539D7" wp14:editId="20A8A77A">
            <wp:extent cx="5731510" cy="4282048"/>
            <wp:effectExtent l="952" t="0" r="3493" b="3492"/>
            <wp:docPr id="7" name="Picture 7" descr="C:\Users\vanessah\AppData\Local\Microsoft\Windows\Temporary Internet Files\Content.Word\IMG_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nessah\AppData\Local\Microsoft\Windows\Temporary Internet Files\Content.Word\IMG_21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04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etter-join Plus 40"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49A"/>
    <w:rsid w:val="003A714D"/>
    <w:rsid w:val="00887023"/>
    <w:rsid w:val="00954F68"/>
    <w:rsid w:val="00D414BD"/>
    <w:rsid w:val="00F6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etter-join Plus 40" w:eastAsiaTheme="minorHAnsi" w:hAnsi="Letter-join Plus 40" w:cstheme="minorBidi"/>
        <w:sz w:val="52"/>
        <w:szCs w:val="52"/>
        <w:lang w:val="en-GB" w:eastAsia="en-US" w:bidi="ar-SA"/>
        <w14:cntxtAlts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0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4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etter-join Plus 40" w:eastAsiaTheme="minorHAnsi" w:hAnsi="Letter-join Plus 40" w:cstheme="minorBidi"/>
        <w:sz w:val="52"/>
        <w:szCs w:val="52"/>
        <w:lang w:val="en-GB" w:eastAsia="en-US" w:bidi="ar-SA"/>
        <w14:cntxtAlts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0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4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5B6EBB3A</Template>
  <TotalTime>8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Knypersley First School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vanessah</dc:creator>
  <cp:lastModifiedBy>vanessah</cp:lastModifiedBy>
  <cp:revision>2</cp:revision>
  <dcterms:created xsi:type="dcterms:W3CDTF">2019-03-28T13:53:00Z</dcterms:created>
  <dcterms:modified xsi:type="dcterms:W3CDTF">2019-03-28T14:01:00Z</dcterms:modified>
</cp:coreProperties>
</file>