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05A" w:rsidRDefault="00D42396" w:rsidP="00E210D3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CFBA71E" wp14:editId="2D46DBBA">
            <wp:simplePos x="0" y="0"/>
            <wp:positionH relativeFrom="column">
              <wp:posOffset>2374900</wp:posOffset>
            </wp:positionH>
            <wp:positionV relativeFrom="paragraph">
              <wp:posOffset>3175</wp:posOffset>
            </wp:positionV>
            <wp:extent cx="1296670" cy="1310640"/>
            <wp:effectExtent l="0" t="0" r="0" b="3810"/>
            <wp:wrapNone/>
            <wp:docPr id="1" name="Picture 1" descr="C:\Users\Lynne\Downloads\School_Logo_N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e\Downloads\School_Logo_New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0AC">
        <w:rPr>
          <w:noProof/>
        </w:rPr>
        <w:drawing>
          <wp:anchor distT="0" distB="0" distL="114300" distR="114300" simplePos="0" relativeHeight="251659264" behindDoc="0" locked="0" layoutInCell="1" allowOverlap="1" wp14:anchorId="25FBF8F8" wp14:editId="4E8B10D8">
            <wp:simplePos x="0" y="0"/>
            <wp:positionH relativeFrom="margin">
              <wp:posOffset>2551430</wp:posOffset>
            </wp:positionH>
            <wp:positionV relativeFrom="paragraph">
              <wp:posOffset>54994</wp:posOffset>
            </wp:positionV>
            <wp:extent cx="976630" cy="1137285"/>
            <wp:effectExtent l="0" t="0" r="0" b="5715"/>
            <wp:wrapNone/>
            <wp:docPr id="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0D3">
        <w:rPr>
          <w:noProof/>
        </w:rPr>
        <w:drawing>
          <wp:anchor distT="0" distB="0" distL="114300" distR="114300" simplePos="0" relativeHeight="251660288" behindDoc="0" locked="0" layoutInCell="1" allowOverlap="1" wp14:anchorId="481204A3" wp14:editId="7648B6B4">
            <wp:simplePos x="0" y="0"/>
            <wp:positionH relativeFrom="column">
              <wp:posOffset>4858991</wp:posOffset>
            </wp:positionH>
            <wp:positionV relativeFrom="paragraph">
              <wp:posOffset>-209225</wp:posOffset>
            </wp:positionV>
            <wp:extent cx="1552353" cy="1560038"/>
            <wp:effectExtent l="0" t="0" r="0" b="2540"/>
            <wp:wrapNone/>
            <wp:docPr id="8" name="Picture 8" descr="C:\Users\Lynne\AppData\Local\Microsoft\Windows\Temporary Internet Files\Content.IE5\3D492H1L\Ortografi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nne\AppData\Local\Microsoft\Windows\Temporary Internet Files\Content.IE5\3D492H1L\Ortografia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53" cy="15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0D3">
        <w:rPr>
          <w:rFonts w:ascii="Comic Sans MS" w:hAnsi="Comic Sans MS"/>
          <w:b/>
          <w:noProof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5E962142" wp14:editId="4086C335">
            <wp:simplePos x="0" y="0"/>
            <wp:positionH relativeFrom="column">
              <wp:posOffset>-531864</wp:posOffset>
            </wp:positionH>
            <wp:positionV relativeFrom="paragraph">
              <wp:posOffset>1270</wp:posOffset>
            </wp:positionV>
            <wp:extent cx="1879775" cy="1116419"/>
            <wp:effectExtent l="0" t="0" r="6350" b="7620"/>
            <wp:wrapNone/>
            <wp:docPr id="7" name="Picture 7" descr="C:\Users\Lynne\AppData\Local\Microsoft\Windows\Temporary Internet Files\Content.IE5\KUN83H2S\School_20Kid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ynne\AppData\Local\Microsoft\Windows\Temporary Internet Files\Content.IE5\KUN83H2S\School_20Kids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75" cy="11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05A" w:rsidRDefault="008C505A" w:rsidP="004E1373">
      <w:pPr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9840AC" w:rsidRDefault="009840AC" w:rsidP="004E1373">
      <w:pPr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1E7E1E" w:rsidRDefault="001E7E1E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4E1373" w:rsidRPr="001E7E1E" w:rsidRDefault="00D44E50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The Kidz Zone</w:t>
      </w:r>
    </w:p>
    <w:p w:rsidR="004E1373" w:rsidRPr="001E7E1E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1E7E1E">
        <w:rPr>
          <w:rFonts w:ascii="Comic Sans MS" w:hAnsi="Comic Sans MS"/>
          <w:b/>
          <w:sz w:val="32"/>
          <w:szCs w:val="32"/>
          <w:u w:val="single"/>
        </w:rPr>
        <w:t>Information Pack</w:t>
      </w:r>
    </w:p>
    <w:p w:rsidR="004E1373" w:rsidRPr="0010692F" w:rsidRDefault="004E1373" w:rsidP="004E1373">
      <w:pPr>
        <w:rPr>
          <w:rFonts w:ascii="Comic Sans MS" w:hAnsi="Comic Sans MS"/>
          <w:b/>
          <w:u w:val="single"/>
        </w:rPr>
      </w:pPr>
    </w:p>
    <w:p w:rsidR="004E1373" w:rsidRDefault="00D44E50" w:rsidP="004E137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Kidz Zone</w:t>
      </w:r>
      <w:r w:rsidR="004E1373">
        <w:rPr>
          <w:rFonts w:ascii="Comic Sans MS" w:hAnsi="Comic Sans MS"/>
          <w:b/>
          <w:sz w:val="28"/>
          <w:szCs w:val="28"/>
        </w:rPr>
        <w:t xml:space="preserve"> is a</w:t>
      </w:r>
      <w:r w:rsidR="00AA046A">
        <w:rPr>
          <w:rFonts w:ascii="Comic Sans MS" w:hAnsi="Comic Sans MS"/>
          <w:b/>
          <w:sz w:val="28"/>
          <w:szCs w:val="28"/>
        </w:rPr>
        <w:t xml:space="preserve"> Before and After School Club. </w:t>
      </w:r>
      <w:r w:rsidR="004E1373">
        <w:rPr>
          <w:rFonts w:ascii="Comic Sans MS" w:hAnsi="Comic Sans MS"/>
          <w:b/>
          <w:sz w:val="28"/>
          <w:szCs w:val="28"/>
        </w:rPr>
        <w:t>The Before School Club will provide breakfast and full supervision and has a flat rate fee. The After School Club provides a variety of activities and snacks and has a sliding scale fee.</w:t>
      </w:r>
    </w:p>
    <w:p w:rsidR="004E1373" w:rsidRDefault="004E1373" w:rsidP="004E1373">
      <w:pPr>
        <w:rPr>
          <w:rFonts w:ascii="Comic Sans MS" w:hAnsi="Comic Sans MS"/>
          <w:b/>
          <w:u w:val="single"/>
        </w:rPr>
      </w:pP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Staff</w:t>
      </w:r>
    </w:p>
    <w:p w:rsidR="004E1373" w:rsidRDefault="004E1373" w:rsidP="004E1373">
      <w:pPr>
        <w:rPr>
          <w:rFonts w:ascii="Comic Sans MS" w:hAnsi="Comic Sans MS"/>
          <w:sz w:val="28"/>
          <w:szCs w:val="28"/>
        </w:rPr>
      </w:pPr>
      <w:r w:rsidRPr="00261439">
        <w:rPr>
          <w:rFonts w:ascii="Comic Sans MS" w:hAnsi="Comic Sans MS"/>
          <w:b/>
          <w:sz w:val="28"/>
          <w:szCs w:val="28"/>
        </w:rPr>
        <w:t xml:space="preserve">Manager – </w:t>
      </w:r>
      <w:r w:rsidR="00811D0D">
        <w:rPr>
          <w:rFonts w:ascii="Comic Sans MS" w:hAnsi="Comic Sans MS"/>
          <w:sz w:val="28"/>
          <w:szCs w:val="28"/>
        </w:rPr>
        <w:t>Mrs A Dowding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4E1373" w:rsidRPr="00261439" w:rsidRDefault="004E1373" w:rsidP="004E137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Play Leader</w:t>
      </w:r>
      <w:r w:rsidR="00FB7996">
        <w:rPr>
          <w:rFonts w:ascii="Comic Sans MS" w:hAnsi="Comic Sans MS"/>
          <w:b/>
          <w:sz w:val="28"/>
          <w:szCs w:val="28"/>
        </w:rPr>
        <w:t>s</w:t>
      </w:r>
      <w:r>
        <w:rPr>
          <w:rFonts w:ascii="Comic Sans MS" w:hAnsi="Comic Sans MS"/>
          <w:b/>
          <w:sz w:val="28"/>
          <w:szCs w:val="28"/>
        </w:rPr>
        <w:t xml:space="preserve"> – </w:t>
      </w:r>
      <w:r w:rsidR="00931A02">
        <w:rPr>
          <w:rFonts w:ascii="Comic Sans MS" w:hAnsi="Comic Sans MS"/>
          <w:sz w:val="28"/>
          <w:szCs w:val="28"/>
        </w:rPr>
        <w:t>Mrs S C</w:t>
      </w:r>
      <w:r w:rsidR="00890277">
        <w:rPr>
          <w:rFonts w:ascii="Comic Sans MS" w:hAnsi="Comic Sans MS"/>
          <w:sz w:val="28"/>
          <w:szCs w:val="28"/>
        </w:rPr>
        <w:t>ourt, Mrs P Evans, Mrs S Gibson, Miss A Wood</w:t>
      </w:r>
    </w:p>
    <w:p w:rsidR="004E1373" w:rsidRPr="00261439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Certificates of staff qualifications are available to see.</w:t>
      </w:r>
    </w:p>
    <w:p w:rsidR="004E1373" w:rsidRPr="00F308F9" w:rsidRDefault="004E1373" w:rsidP="004E1373">
      <w:pPr>
        <w:rPr>
          <w:rFonts w:ascii="Comic Sans MS" w:hAnsi="Comic Sans MS"/>
          <w:b/>
          <w:sz w:val="16"/>
          <w:szCs w:val="16"/>
        </w:rPr>
      </w:pP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Contact Details</w:t>
      </w:r>
    </w:p>
    <w:p w:rsidR="00931A02" w:rsidRDefault="00931A02" w:rsidP="004E1373">
      <w:pPr>
        <w:rPr>
          <w:rFonts w:ascii="Comic Sans MS" w:hAnsi="Comic Sans MS"/>
        </w:rPr>
      </w:pPr>
    </w:p>
    <w:p w:rsidR="004E1373" w:rsidRPr="00261439" w:rsidRDefault="0075494A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The c</w:t>
      </w:r>
      <w:r w:rsidR="004E1373">
        <w:rPr>
          <w:rFonts w:ascii="Comic Sans MS" w:hAnsi="Comic Sans MS"/>
        </w:rPr>
        <w:t>lub te</w:t>
      </w:r>
      <w:r w:rsidR="00811D0D">
        <w:rPr>
          <w:rFonts w:ascii="Comic Sans MS" w:hAnsi="Comic Sans MS"/>
        </w:rPr>
        <w:t>l</w:t>
      </w:r>
      <w:r w:rsidR="00931A02">
        <w:rPr>
          <w:rFonts w:ascii="Comic Sans MS" w:hAnsi="Comic Sans MS"/>
        </w:rPr>
        <w:t>e</w:t>
      </w:r>
      <w:r w:rsidR="009F0520">
        <w:rPr>
          <w:rFonts w:ascii="Comic Sans MS" w:hAnsi="Comic Sans MS"/>
        </w:rPr>
        <w:t xml:space="preserve">phone number is: - 01782 </w:t>
      </w:r>
      <w:bookmarkStart w:id="0" w:name="_GoBack"/>
      <w:bookmarkEnd w:id="0"/>
      <w:r w:rsidR="009F0520">
        <w:rPr>
          <w:rFonts w:ascii="Comic Sans MS" w:hAnsi="Comic Sans MS"/>
        </w:rPr>
        <w:t>973 810</w:t>
      </w:r>
      <w:r w:rsidR="004E1373">
        <w:rPr>
          <w:rFonts w:ascii="Comic Sans MS" w:hAnsi="Comic Sans MS"/>
        </w:rPr>
        <w:t xml:space="preserve">                          .  </w:t>
      </w:r>
    </w:p>
    <w:p w:rsidR="004E1373" w:rsidRPr="0025592A" w:rsidRDefault="004E1373" w:rsidP="004E1373">
      <w:pPr>
        <w:rPr>
          <w:rFonts w:ascii="Comic Sans MS" w:hAnsi="Comic Sans MS"/>
          <w:b/>
          <w:u w:val="single"/>
        </w:rPr>
      </w:pP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4310D6">
        <w:rPr>
          <w:rFonts w:ascii="Comic Sans MS" w:hAnsi="Comic Sans MS"/>
          <w:b/>
          <w:sz w:val="32"/>
          <w:szCs w:val="32"/>
          <w:u w:val="single"/>
        </w:rPr>
        <w:t>Opening Times &amp; Prices</w:t>
      </w:r>
    </w:p>
    <w:p w:rsidR="004E1373" w:rsidRPr="004310D6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261"/>
        <w:gridCol w:w="4261"/>
      </w:tblGrid>
      <w:tr w:rsidR="004E1373" w:rsidTr="00F255B0">
        <w:tc>
          <w:tcPr>
            <w:tcW w:w="8522" w:type="dxa"/>
            <w:gridSpan w:val="2"/>
          </w:tcPr>
          <w:p w:rsidR="004E1373" w:rsidRPr="006A1EF5" w:rsidRDefault="00811D0D" w:rsidP="00F255B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Before School Club</w:t>
            </w:r>
          </w:p>
        </w:tc>
      </w:tr>
      <w:tr w:rsidR="004E1373" w:rsidTr="00F255B0">
        <w:trPr>
          <w:trHeight w:val="350"/>
        </w:trPr>
        <w:tc>
          <w:tcPr>
            <w:tcW w:w="4261" w:type="dxa"/>
          </w:tcPr>
          <w:p w:rsidR="004E1373" w:rsidRDefault="00B122CD" w:rsidP="00F255B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7.30am - 8.4</w:t>
            </w:r>
            <w:r w:rsidR="004E1373">
              <w:rPr>
                <w:rFonts w:ascii="Comic Sans MS" w:hAnsi="Comic Sans MS"/>
              </w:rPr>
              <w:t xml:space="preserve">5am </w:t>
            </w:r>
          </w:p>
        </w:tc>
        <w:tc>
          <w:tcPr>
            <w:tcW w:w="4261" w:type="dxa"/>
          </w:tcPr>
          <w:p w:rsidR="004E1373" w:rsidRDefault="00B122CD" w:rsidP="00F255B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£3</w:t>
            </w:r>
            <w:r w:rsidR="004E1373">
              <w:rPr>
                <w:rFonts w:ascii="Comic Sans MS" w:hAnsi="Comic Sans MS"/>
              </w:rPr>
              <w:t>.50</w:t>
            </w:r>
          </w:p>
        </w:tc>
      </w:tr>
    </w:tbl>
    <w:p w:rsidR="004E1373" w:rsidRDefault="004E1373" w:rsidP="004E1373">
      <w:pPr>
        <w:jc w:val="center"/>
        <w:rPr>
          <w:rFonts w:ascii="Comic Sans MS" w:hAnsi="Comic Sans MS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219"/>
        <w:gridCol w:w="4253"/>
      </w:tblGrid>
      <w:tr w:rsidR="00AA046A" w:rsidRPr="00AD794D" w:rsidTr="00F255B0">
        <w:tc>
          <w:tcPr>
            <w:tcW w:w="8472" w:type="dxa"/>
            <w:gridSpan w:val="2"/>
          </w:tcPr>
          <w:p w:rsidR="00AA046A" w:rsidRPr="00AA046A" w:rsidRDefault="00AA046A" w:rsidP="00F255B0">
            <w:pPr>
              <w:jc w:val="center"/>
              <w:rPr>
                <w:rFonts w:ascii="Comic Sans MS" w:hAnsi="Comic Sans MS"/>
                <w:b/>
              </w:rPr>
            </w:pPr>
            <w:r w:rsidRPr="00AA046A">
              <w:rPr>
                <w:rFonts w:ascii="Comic Sans MS" w:hAnsi="Comic Sans MS"/>
                <w:b/>
              </w:rPr>
              <w:t>After School Club</w:t>
            </w:r>
          </w:p>
        </w:tc>
      </w:tr>
      <w:tr w:rsidR="00AA046A" w:rsidRPr="00AD794D" w:rsidTr="00AA046A">
        <w:tc>
          <w:tcPr>
            <w:tcW w:w="4219" w:type="dxa"/>
          </w:tcPr>
          <w:p w:rsidR="00AA046A" w:rsidRPr="00AD794D" w:rsidRDefault="00AA046A" w:rsidP="00F255B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3.15pm – 4.15</w:t>
            </w:r>
            <w:r w:rsidRPr="00AD794D">
              <w:rPr>
                <w:rFonts w:ascii="Comic Sans MS" w:hAnsi="Comic Sans MS"/>
              </w:rPr>
              <w:t>pm</w:t>
            </w:r>
          </w:p>
        </w:tc>
        <w:tc>
          <w:tcPr>
            <w:tcW w:w="4253" w:type="dxa"/>
          </w:tcPr>
          <w:p w:rsidR="00AA046A" w:rsidRPr="00AD794D" w:rsidRDefault="00AA046A" w:rsidP="008C50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3.15pm – 6.15</w:t>
            </w:r>
            <w:r w:rsidRPr="00AD794D">
              <w:rPr>
                <w:rFonts w:ascii="Comic Sans MS" w:hAnsi="Comic Sans MS"/>
              </w:rPr>
              <w:t>pm</w:t>
            </w:r>
          </w:p>
        </w:tc>
      </w:tr>
      <w:tr w:rsidR="00AA046A" w:rsidRPr="00AD794D" w:rsidTr="00AA046A">
        <w:tc>
          <w:tcPr>
            <w:tcW w:w="4219" w:type="dxa"/>
          </w:tcPr>
          <w:p w:rsidR="00AA046A" w:rsidRPr="00AD794D" w:rsidRDefault="00AA046A" w:rsidP="00F255B0">
            <w:pPr>
              <w:jc w:val="center"/>
              <w:rPr>
                <w:rFonts w:ascii="Comic Sans MS" w:hAnsi="Comic Sans MS"/>
              </w:rPr>
            </w:pPr>
            <w:r w:rsidRPr="00AD794D">
              <w:rPr>
                <w:rFonts w:ascii="Comic Sans MS" w:hAnsi="Comic Sans MS"/>
              </w:rPr>
              <w:t>£</w:t>
            </w:r>
            <w:r>
              <w:rPr>
                <w:rFonts w:ascii="Comic Sans MS" w:hAnsi="Comic Sans MS"/>
              </w:rPr>
              <w:t>3.00</w:t>
            </w:r>
          </w:p>
        </w:tc>
        <w:tc>
          <w:tcPr>
            <w:tcW w:w="4253" w:type="dxa"/>
          </w:tcPr>
          <w:p w:rsidR="00AA046A" w:rsidRPr="00AD794D" w:rsidRDefault="00AA046A" w:rsidP="00F255B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£6.00</w:t>
            </w:r>
          </w:p>
        </w:tc>
      </w:tr>
    </w:tbl>
    <w:p w:rsidR="004E1373" w:rsidRPr="00F308F9" w:rsidRDefault="004E1373" w:rsidP="004E1373">
      <w:pPr>
        <w:rPr>
          <w:rFonts w:ascii="Comic Sans MS" w:hAnsi="Comic Sans MS"/>
          <w:b/>
          <w:sz w:val="16"/>
          <w:szCs w:val="16"/>
        </w:rPr>
      </w:pPr>
    </w:p>
    <w:p w:rsidR="004E1373" w:rsidRPr="0025592A" w:rsidRDefault="004E1373" w:rsidP="004E1373">
      <w:pPr>
        <w:rPr>
          <w:rFonts w:ascii="Comic Sans MS" w:hAnsi="Comic Sans MS"/>
          <w:b/>
        </w:rPr>
      </w:pPr>
      <w:r w:rsidRPr="0025592A">
        <w:rPr>
          <w:rFonts w:ascii="Comic Sans MS" w:hAnsi="Comic Sans MS"/>
          <w:b/>
        </w:rPr>
        <w:t>Served Food</w:t>
      </w:r>
    </w:p>
    <w:p w:rsidR="004E1373" w:rsidRDefault="008F0487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</w:t>
      </w:r>
      <w:r w:rsidR="004E1373" w:rsidRPr="0017499E">
        <w:rPr>
          <w:rFonts w:ascii="Comic Sans MS" w:hAnsi="Comic Sans MS"/>
        </w:rPr>
        <w:t xml:space="preserve">Breakfast </w:t>
      </w:r>
      <w:r w:rsidR="00890277">
        <w:rPr>
          <w:rFonts w:ascii="Comic Sans MS" w:hAnsi="Comic Sans MS"/>
        </w:rPr>
        <w:t>club will serve toast and fruit before 8.15am.</w:t>
      </w:r>
      <w:r w:rsidR="008C505A">
        <w:rPr>
          <w:rFonts w:ascii="Comic Sans MS" w:hAnsi="Comic Sans MS"/>
        </w:rPr>
        <w:t xml:space="preserve">  The After School</w:t>
      </w:r>
      <w:r w:rsidR="0075494A">
        <w:rPr>
          <w:rFonts w:ascii="Comic Sans MS" w:hAnsi="Comic Sans MS"/>
        </w:rPr>
        <w:t xml:space="preserve"> C</w:t>
      </w:r>
      <w:r w:rsidR="00931A02">
        <w:rPr>
          <w:rFonts w:ascii="Comic Sans MS" w:hAnsi="Comic Sans MS"/>
        </w:rPr>
        <w:t>lub</w:t>
      </w:r>
      <w:r w:rsidR="008C505A">
        <w:rPr>
          <w:rFonts w:ascii="Comic Sans MS" w:hAnsi="Comic Sans MS"/>
        </w:rPr>
        <w:t xml:space="preserve"> </w:t>
      </w:r>
      <w:r w:rsidR="00231177">
        <w:rPr>
          <w:rFonts w:ascii="Comic Sans MS" w:hAnsi="Comic Sans MS"/>
        </w:rPr>
        <w:t>offer</w:t>
      </w:r>
      <w:r>
        <w:rPr>
          <w:rFonts w:ascii="Comic Sans MS" w:hAnsi="Comic Sans MS"/>
        </w:rPr>
        <w:t>s snacks such as toast, pancakes</w:t>
      </w:r>
      <w:r w:rsidR="00231177">
        <w:rPr>
          <w:rFonts w:ascii="Comic Sans MS" w:hAnsi="Comic Sans MS"/>
        </w:rPr>
        <w:t>, c</w:t>
      </w:r>
      <w:r w:rsidR="00890277">
        <w:rPr>
          <w:rFonts w:ascii="Comic Sans MS" w:hAnsi="Comic Sans MS"/>
        </w:rPr>
        <w:t>rackers</w:t>
      </w:r>
      <w:r w:rsidR="004E1373">
        <w:rPr>
          <w:rFonts w:ascii="Comic Sans MS" w:hAnsi="Comic Sans MS"/>
        </w:rPr>
        <w:t xml:space="preserve"> etc.</w:t>
      </w:r>
      <w:r w:rsidR="008C505A" w:rsidRPr="008C505A">
        <w:rPr>
          <w:rFonts w:ascii="Comic Sans MS" w:hAnsi="Comic Sans MS"/>
          <w:b/>
          <w:noProof/>
          <w:sz w:val="40"/>
          <w:szCs w:val="40"/>
          <w:u w:val="single"/>
        </w:rPr>
        <w:t xml:space="preserve"> </w:t>
      </w:r>
    </w:p>
    <w:p w:rsidR="004E1373" w:rsidRDefault="004E1373" w:rsidP="004E1373">
      <w:pPr>
        <w:rPr>
          <w:rFonts w:ascii="Comic Sans MS" w:hAnsi="Comic Sans MS"/>
          <w:b/>
        </w:rPr>
      </w:pPr>
    </w:p>
    <w:p w:rsidR="008C505A" w:rsidRDefault="008C505A" w:rsidP="004E1373">
      <w:pPr>
        <w:rPr>
          <w:rFonts w:ascii="Comic Sans MS" w:hAnsi="Comic Sans MS"/>
          <w:b/>
        </w:rPr>
      </w:pPr>
    </w:p>
    <w:p w:rsidR="009840AC" w:rsidRDefault="009840AC" w:rsidP="004E1373">
      <w:pPr>
        <w:rPr>
          <w:rFonts w:ascii="Comic Sans MS" w:hAnsi="Comic Sans MS"/>
          <w:b/>
        </w:rPr>
      </w:pPr>
    </w:p>
    <w:p w:rsidR="004E1373" w:rsidRDefault="004E1373" w:rsidP="00F60C2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F60C22">
        <w:rPr>
          <w:rFonts w:ascii="Comic Sans MS" w:hAnsi="Comic Sans MS"/>
          <w:b/>
          <w:sz w:val="32"/>
          <w:szCs w:val="32"/>
          <w:u w:val="single"/>
        </w:rPr>
        <w:t xml:space="preserve"> Picking Up</w:t>
      </w:r>
      <w:r w:rsidR="001E7E1E">
        <w:rPr>
          <w:rFonts w:ascii="Comic Sans MS" w:hAnsi="Comic Sans MS"/>
          <w:b/>
          <w:sz w:val="32"/>
          <w:szCs w:val="32"/>
          <w:u w:val="single"/>
        </w:rPr>
        <w:t xml:space="preserve"> and Dropping Off</w:t>
      </w:r>
    </w:p>
    <w:p w:rsidR="001E7E1E" w:rsidRDefault="001E7E1E" w:rsidP="00F60C2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60C22" w:rsidRPr="00F60C22" w:rsidRDefault="00E73FDD" w:rsidP="00F60C22">
      <w:pPr>
        <w:rPr>
          <w:rFonts w:ascii="Comic Sans MS" w:hAnsi="Comic Sans MS"/>
        </w:rPr>
      </w:pPr>
      <w:r>
        <w:rPr>
          <w:rFonts w:ascii="Comic Sans MS" w:hAnsi="Comic Sans MS"/>
        </w:rPr>
        <w:t>Kidz Zone is based in the</w:t>
      </w:r>
      <w:r w:rsidR="001E7E1E">
        <w:rPr>
          <w:rFonts w:ascii="Comic Sans MS" w:hAnsi="Comic Sans MS"/>
        </w:rPr>
        <w:t xml:space="preserve"> upper school. Access to </w:t>
      </w:r>
      <w:r>
        <w:rPr>
          <w:rFonts w:ascii="Comic Sans MS" w:hAnsi="Comic Sans MS"/>
        </w:rPr>
        <w:t>the</w:t>
      </w:r>
      <w:r w:rsidR="001E7E1E" w:rsidRPr="001E7E1E">
        <w:rPr>
          <w:rFonts w:ascii="Comic Sans MS" w:hAnsi="Comic Sans MS"/>
        </w:rPr>
        <w:t xml:space="preserve"> room is via the top door nearest to the traffic lights.</w:t>
      </w:r>
      <w:r w:rsidR="00CB21AC">
        <w:rPr>
          <w:rFonts w:ascii="Comic Sans MS" w:hAnsi="Comic Sans MS"/>
        </w:rPr>
        <w:t xml:space="preserve">  </w:t>
      </w:r>
      <w:r w:rsidR="001E7E1E" w:rsidRPr="001E7E1E">
        <w:rPr>
          <w:rFonts w:ascii="Comic Sans MS" w:hAnsi="Comic Sans MS"/>
        </w:rPr>
        <w:t>We do expect an adult to drop off and pick up, signing their child in on arrival and signing them out on departure.</w:t>
      </w:r>
      <w:r w:rsidR="00F60C22">
        <w:rPr>
          <w:rFonts w:ascii="Comic Sans MS" w:hAnsi="Comic Sans MS"/>
        </w:rPr>
        <w:t xml:space="preserve"> </w:t>
      </w:r>
    </w:p>
    <w:p w:rsidR="00FB7996" w:rsidRDefault="00FB7996" w:rsidP="004E1373">
      <w:pPr>
        <w:rPr>
          <w:rFonts w:ascii="Comic Sans MS" w:hAnsi="Comic Sans MS"/>
        </w:rPr>
      </w:pPr>
    </w:p>
    <w:p w:rsidR="004E1373" w:rsidRPr="00B75BDA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Parents who are late c</w:t>
      </w:r>
      <w:r w:rsidR="00317E63">
        <w:rPr>
          <w:rFonts w:ascii="Comic Sans MS" w:hAnsi="Comic Sans MS"/>
        </w:rPr>
        <w:t>ollecting their child after 6.15</w:t>
      </w:r>
      <w:r>
        <w:rPr>
          <w:rFonts w:ascii="Comic Sans MS" w:hAnsi="Comic Sans MS"/>
        </w:rPr>
        <w:t>pm will be charged a late collection fee of £6 for every 15</w:t>
      </w:r>
      <w:r w:rsidR="00F838B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minutes.</w:t>
      </w: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Admissions Policy</w:t>
      </w:r>
    </w:p>
    <w:p w:rsidR="004E1373" w:rsidRPr="0025592A" w:rsidRDefault="004E1373" w:rsidP="004E1373">
      <w:pPr>
        <w:jc w:val="center"/>
        <w:rPr>
          <w:rFonts w:ascii="Comic Sans MS" w:hAnsi="Comic Sans MS"/>
          <w:b/>
          <w:u w:val="single"/>
        </w:rPr>
      </w:pPr>
    </w:p>
    <w:p w:rsidR="004E1373" w:rsidRDefault="004E1373" w:rsidP="004E1373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All children have an equal right to be admitted to the before and after school club assuming the</w:t>
      </w:r>
      <w:r w:rsidR="00AA046A">
        <w:rPr>
          <w:rFonts w:ascii="Comic Sans MS" w:hAnsi="Comic Sans MS"/>
        </w:rPr>
        <w:t>y are between the ages of 3 – 9</w:t>
      </w:r>
      <w:r>
        <w:rPr>
          <w:rFonts w:ascii="Comic Sans MS" w:hAnsi="Comic Sans MS"/>
        </w:rPr>
        <w:t xml:space="preserve"> years.</w:t>
      </w:r>
    </w:p>
    <w:p w:rsidR="004E1373" w:rsidRDefault="004E1373" w:rsidP="004E1373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Children will be admitted on a first come first serve</w:t>
      </w:r>
      <w:r w:rsidR="00931A02">
        <w:rPr>
          <w:rFonts w:ascii="Comic Sans MS" w:hAnsi="Comic Sans MS"/>
        </w:rPr>
        <w:t>d</w:t>
      </w:r>
      <w:r>
        <w:rPr>
          <w:rFonts w:ascii="Comic Sans MS" w:hAnsi="Comic Sans MS"/>
        </w:rPr>
        <w:t xml:space="preserve"> basis.</w:t>
      </w:r>
      <w:r w:rsidR="008C505A" w:rsidRPr="008C505A">
        <w:rPr>
          <w:rFonts w:ascii="Comic Sans MS" w:hAnsi="Comic Sans MS"/>
          <w:b/>
          <w:noProof/>
          <w:sz w:val="40"/>
          <w:szCs w:val="40"/>
          <w:u w:val="single"/>
        </w:rPr>
        <w:t xml:space="preserve"> </w:t>
      </w:r>
    </w:p>
    <w:p w:rsidR="004E1373" w:rsidRDefault="004E1373" w:rsidP="004E1373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Siblings of children already in the club will automatically receive the right t</w:t>
      </w:r>
      <w:r w:rsidR="00931A02">
        <w:rPr>
          <w:rFonts w:ascii="Comic Sans MS" w:hAnsi="Comic Sans MS"/>
        </w:rPr>
        <w:t>o admission at the next possible</w:t>
      </w:r>
      <w:r>
        <w:rPr>
          <w:rFonts w:ascii="Comic Sans MS" w:hAnsi="Comic Sans MS"/>
        </w:rPr>
        <w:t xml:space="preserve"> opportunity.</w:t>
      </w:r>
    </w:p>
    <w:p w:rsidR="004E1373" w:rsidRDefault="008C505A" w:rsidP="004E1373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The c</w:t>
      </w:r>
      <w:r w:rsidR="004E1373">
        <w:rPr>
          <w:rFonts w:ascii="Comic Sans MS" w:hAnsi="Comic Sans MS"/>
        </w:rPr>
        <w:t>lub reserves the right to accept or refuse applications.</w:t>
      </w:r>
    </w:p>
    <w:p w:rsidR="004E1373" w:rsidRDefault="008C505A" w:rsidP="004E1373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The c</w:t>
      </w:r>
      <w:r w:rsidR="004E1373">
        <w:rPr>
          <w:rFonts w:ascii="Comic Sans MS" w:hAnsi="Comic Sans MS"/>
        </w:rPr>
        <w:t>lub reserves the right to terminate the places of any child/ren, if fees are not paid, or if their behaviour is unacceptable, or</w:t>
      </w:r>
      <w:r w:rsidR="00931A02">
        <w:rPr>
          <w:rFonts w:ascii="Comic Sans MS" w:hAnsi="Comic Sans MS"/>
        </w:rPr>
        <w:t xml:space="preserve"> if the parent/carer</w:t>
      </w:r>
      <w:r w:rsidR="004E1373">
        <w:rPr>
          <w:rFonts w:ascii="Comic Sans MS" w:hAnsi="Comic Sans MS"/>
        </w:rPr>
        <w:t xml:space="preserve"> </w:t>
      </w:r>
      <w:r w:rsidR="0075494A">
        <w:rPr>
          <w:rFonts w:ascii="Comic Sans MS" w:hAnsi="Comic Sans MS"/>
        </w:rPr>
        <w:t>does</w:t>
      </w:r>
      <w:r w:rsidR="004E1373">
        <w:rPr>
          <w:rFonts w:ascii="Comic Sans MS" w:hAnsi="Comic Sans MS"/>
        </w:rPr>
        <w:t xml:space="preserve"> not adhere to the clubs policies or procedures.</w:t>
      </w:r>
      <w:r w:rsidR="00E210D3" w:rsidRPr="00E210D3">
        <w:rPr>
          <w:rFonts w:ascii="Comic Sans MS" w:hAnsi="Comic Sans MS"/>
          <w:b/>
          <w:noProof/>
          <w:sz w:val="40"/>
          <w:szCs w:val="40"/>
          <w:u w:val="single"/>
        </w:rPr>
        <w:t xml:space="preserve"> </w:t>
      </w:r>
    </w:p>
    <w:p w:rsidR="004E1373" w:rsidRDefault="004E1373" w:rsidP="004E1373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 waiting list will be operated for potential clients.</w:t>
      </w:r>
    </w:p>
    <w:p w:rsidR="004E1373" w:rsidRPr="00491838" w:rsidRDefault="004E1373" w:rsidP="004E1373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All information disclosed will be kept confidential.</w:t>
      </w: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Booking In &amp; Payment</w:t>
      </w:r>
      <w:r w:rsidRPr="004310D6">
        <w:rPr>
          <w:rFonts w:ascii="Comic Sans MS" w:hAnsi="Comic Sans MS"/>
          <w:b/>
          <w:sz w:val="32"/>
          <w:szCs w:val="32"/>
          <w:u w:val="single"/>
        </w:rPr>
        <w:t xml:space="preserve"> Procedures</w:t>
      </w: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4E1373" w:rsidRPr="0025592A" w:rsidRDefault="00AA046A" w:rsidP="004E137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Before School </w:t>
      </w:r>
      <w:r w:rsidR="004E1373">
        <w:rPr>
          <w:rFonts w:ascii="Comic Sans MS" w:hAnsi="Comic Sans MS"/>
          <w:b/>
        </w:rPr>
        <w:t>Club</w:t>
      </w:r>
    </w:p>
    <w:p w:rsidR="004E1373" w:rsidRDefault="00FB7996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A</w:t>
      </w:r>
      <w:r w:rsidR="00890277">
        <w:rPr>
          <w:rFonts w:ascii="Comic Sans MS" w:hAnsi="Comic Sans MS"/>
        </w:rPr>
        <w:t>s long as your child is registered with the club,</w:t>
      </w:r>
      <w:r w:rsidR="00E41362">
        <w:rPr>
          <w:rFonts w:ascii="Comic Sans MS" w:hAnsi="Comic Sans MS"/>
        </w:rPr>
        <w:t xml:space="preserve"> no booking</w:t>
      </w:r>
      <w:r>
        <w:rPr>
          <w:rFonts w:ascii="Comic Sans MS" w:hAnsi="Comic Sans MS"/>
        </w:rPr>
        <w:t xml:space="preserve"> is</w:t>
      </w:r>
      <w:r w:rsidR="00E41362">
        <w:rPr>
          <w:rFonts w:ascii="Comic Sans MS" w:hAnsi="Comic Sans MS"/>
        </w:rPr>
        <w:t xml:space="preserve"> required. </w:t>
      </w:r>
      <w:r w:rsidR="00890277">
        <w:rPr>
          <w:rFonts w:ascii="Comic Sans MS" w:hAnsi="Comic Sans MS"/>
        </w:rPr>
        <w:t xml:space="preserve">Payment </w:t>
      </w:r>
      <w:r w:rsidR="0083007F">
        <w:rPr>
          <w:rFonts w:ascii="Comic Sans MS" w:hAnsi="Comic Sans MS"/>
        </w:rPr>
        <w:t xml:space="preserve">is </w:t>
      </w:r>
      <w:r w:rsidR="00890277">
        <w:rPr>
          <w:rFonts w:ascii="Comic Sans MS" w:hAnsi="Comic Sans MS"/>
        </w:rPr>
        <w:t>to be made</w:t>
      </w:r>
      <w:r w:rsidR="004E1373">
        <w:rPr>
          <w:rFonts w:ascii="Comic Sans MS" w:hAnsi="Comic Sans MS"/>
        </w:rPr>
        <w:t xml:space="preserve"> via Pare</w:t>
      </w:r>
      <w:r w:rsidR="00890277">
        <w:rPr>
          <w:rFonts w:ascii="Comic Sans MS" w:hAnsi="Comic Sans MS"/>
        </w:rPr>
        <w:t>nt Pay</w:t>
      </w:r>
      <w:r w:rsidR="004E1373">
        <w:rPr>
          <w:rFonts w:ascii="Comic Sans MS" w:hAnsi="Comic Sans MS"/>
        </w:rPr>
        <w:t>.</w:t>
      </w:r>
    </w:p>
    <w:p w:rsidR="004E1373" w:rsidRDefault="004E1373" w:rsidP="004E1373">
      <w:pPr>
        <w:rPr>
          <w:rFonts w:ascii="Comic Sans MS" w:hAnsi="Comic Sans MS"/>
        </w:rPr>
      </w:pPr>
    </w:p>
    <w:p w:rsidR="00C15B50" w:rsidRDefault="00C15B50" w:rsidP="004E1373">
      <w:pPr>
        <w:rPr>
          <w:rFonts w:ascii="Comic Sans MS" w:hAnsi="Comic Sans MS"/>
          <w:b/>
        </w:rPr>
      </w:pPr>
    </w:p>
    <w:p w:rsidR="00225F70" w:rsidRDefault="00225F70" w:rsidP="004E1373">
      <w:pPr>
        <w:rPr>
          <w:rFonts w:ascii="Comic Sans MS" w:hAnsi="Comic Sans MS"/>
          <w:b/>
        </w:rPr>
      </w:pPr>
    </w:p>
    <w:p w:rsidR="00225F70" w:rsidRDefault="00225F70" w:rsidP="004E1373">
      <w:pPr>
        <w:rPr>
          <w:rFonts w:ascii="Comic Sans MS" w:hAnsi="Comic Sans MS"/>
          <w:b/>
        </w:rPr>
      </w:pPr>
    </w:p>
    <w:p w:rsidR="00225F70" w:rsidRDefault="00225F70" w:rsidP="004E1373">
      <w:pPr>
        <w:rPr>
          <w:rFonts w:ascii="Comic Sans MS" w:hAnsi="Comic Sans MS"/>
          <w:b/>
        </w:rPr>
      </w:pPr>
    </w:p>
    <w:p w:rsidR="00225F70" w:rsidRDefault="00225F70" w:rsidP="004E1373">
      <w:pPr>
        <w:rPr>
          <w:rFonts w:ascii="Comic Sans MS" w:hAnsi="Comic Sans MS"/>
          <w:b/>
        </w:rPr>
      </w:pPr>
    </w:p>
    <w:p w:rsidR="00225F70" w:rsidRDefault="00225F70" w:rsidP="004E1373">
      <w:pPr>
        <w:rPr>
          <w:rFonts w:ascii="Comic Sans MS" w:hAnsi="Comic Sans MS"/>
          <w:b/>
        </w:rPr>
      </w:pPr>
    </w:p>
    <w:p w:rsidR="00225F70" w:rsidRDefault="00225F70" w:rsidP="004E1373">
      <w:pPr>
        <w:rPr>
          <w:rFonts w:ascii="Comic Sans MS" w:hAnsi="Comic Sans MS"/>
          <w:b/>
        </w:rPr>
      </w:pPr>
    </w:p>
    <w:p w:rsidR="00CB21AC" w:rsidRDefault="00CB21AC" w:rsidP="004E1373">
      <w:pPr>
        <w:rPr>
          <w:rFonts w:ascii="Comic Sans MS" w:hAnsi="Comic Sans MS"/>
          <w:b/>
        </w:rPr>
      </w:pPr>
    </w:p>
    <w:p w:rsidR="004E1373" w:rsidRDefault="004E1373" w:rsidP="004E137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After School Club</w:t>
      </w:r>
    </w:p>
    <w:p w:rsidR="004E1373" w:rsidRDefault="00890277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As long</w:t>
      </w:r>
      <w:r w:rsidR="00FB7996">
        <w:rPr>
          <w:rFonts w:ascii="Comic Sans MS" w:hAnsi="Comic Sans MS"/>
        </w:rPr>
        <w:t xml:space="preserve"> as your child is registered with</w:t>
      </w:r>
      <w:r>
        <w:rPr>
          <w:rFonts w:ascii="Comic Sans MS" w:hAnsi="Comic Sans MS"/>
        </w:rPr>
        <w:t xml:space="preserve"> the club, b</w:t>
      </w:r>
      <w:r w:rsidR="004E1373">
        <w:rPr>
          <w:rFonts w:ascii="Comic Sans MS" w:hAnsi="Comic Sans MS"/>
        </w:rPr>
        <w:t>ook in with your child’s class teach</w:t>
      </w:r>
      <w:r w:rsidR="00931A02">
        <w:rPr>
          <w:rFonts w:ascii="Comic Sans MS" w:hAnsi="Comic Sans MS"/>
        </w:rPr>
        <w:t>er</w:t>
      </w:r>
      <w:r>
        <w:rPr>
          <w:rFonts w:ascii="Comic Sans MS" w:hAnsi="Comic Sans MS"/>
        </w:rPr>
        <w:t xml:space="preserve"> so that they may be taken to the club at the end of the school day, or contact the school office. Payment to be paid via Parent Pay.</w:t>
      </w:r>
      <w:r w:rsidR="00FB7996">
        <w:rPr>
          <w:rFonts w:ascii="Comic Sans MS" w:hAnsi="Comic Sans MS"/>
        </w:rPr>
        <w:t xml:space="preserve"> </w:t>
      </w:r>
      <w:r w:rsidR="004E1373">
        <w:rPr>
          <w:rFonts w:ascii="Comic Sans MS" w:hAnsi="Comic Sans MS"/>
        </w:rPr>
        <w:t xml:space="preserve">  </w:t>
      </w:r>
    </w:p>
    <w:p w:rsidR="004E1373" w:rsidRDefault="004E1373" w:rsidP="004E1373">
      <w:pPr>
        <w:rPr>
          <w:rFonts w:ascii="Comic Sans MS" w:hAnsi="Comic Sans MS"/>
        </w:rPr>
      </w:pPr>
    </w:p>
    <w:p w:rsidR="00FB7996" w:rsidRDefault="0083007F" w:rsidP="00456A7A">
      <w:pPr>
        <w:pStyle w:val="NoSpacing"/>
        <w:rPr>
          <w:rFonts w:ascii="Comic Sans MS" w:hAnsi="Comic Sans MS"/>
        </w:rPr>
      </w:pPr>
      <w:r w:rsidRPr="00456A7A">
        <w:rPr>
          <w:rFonts w:ascii="Comic Sans MS" w:hAnsi="Comic Sans MS"/>
        </w:rPr>
        <w:t xml:space="preserve">If you </w:t>
      </w:r>
      <w:r w:rsidR="008C33E3">
        <w:rPr>
          <w:rFonts w:ascii="Comic Sans MS" w:hAnsi="Comic Sans MS"/>
        </w:rPr>
        <w:t>have more than one child in our</w:t>
      </w:r>
      <w:r w:rsidR="00D44E50">
        <w:rPr>
          <w:rFonts w:ascii="Comic Sans MS" w:hAnsi="Comic Sans MS"/>
        </w:rPr>
        <w:t xml:space="preserve"> Kidz Zone</w:t>
      </w:r>
      <w:r w:rsidRPr="00456A7A">
        <w:rPr>
          <w:rFonts w:ascii="Comic Sans MS" w:hAnsi="Comic Sans MS"/>
        </w:rPr>
        <w:t xml:space="preserve"> Club we will offer a 10% discount to one of your child’s fees.</w:t>
      </w:r>
    </w:p>
    <w:p w:rsidR="00304A90" w:rsidRDefault="00304A90" w:rsidP="00456A7A">
      <w:pPr>
        <w:pStyle w:val="NoSpacing"/>
        <w:rPr>
          <w:rFonts w:ascii="Comic Sans MS" w:hAnsi="Comic Sans MS"/>
        </w:rPr>
      </w:pPr>
    </w:p>
    <w:p w:rsidR="00304A90" w:rsidRPr="0016394F" w:rsidRDefault="001A13D8" w:rsidP="00456A7A">
      <w:pPr>
        <w:pStyle w:val="NoSpacing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You can pre book a place, for weekly regular sessions using the form enclosed.</w:t>
      </w:r>
    </w:p>
    <w:p w:rsidR="00304A90" w:rsidRDefault="00304A90" w:rsidP="00456A7A">
      <w:pPr>
        <w:pStyle w:val="NoSpacing"/>
        <w:rPr>
          <w:rFonts w:ascii="Comic Sans MS" w:hAnsi="Comic Sans MS"/>
        </w:rPr>
      </w:pPr>
    </w:p>
    <w:p w:rsidR="004E1373" w:rsidRPr="0010692F" w:rsidRDefault="004E1373" w:rsidP="00304A90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The </w:t>
      </w:r>
      <w:r w:rsidRPr="0010692F">
        <w:rPr>
          <w:rFonts w:ascii="Comic Sans MS" w:hAnsi="Comic Sans MS"/>
          <w:b/>
          <w:sz w:val="32"/>
          <w:szCs w:val="32"/>
          <w:u w:val="single"/>
        </w:rPr>
        <w:t>Activities</w:t>
      </w:r>
    </w:p>
    <w:p w:rsidR="004E1373" w:rsidRPr="0083007F" w:rsidRDefault="004E1373" w:rsidP="004E1373">
      <w:pPr>
        <w:rPr>
          <w:rFonts w:ascii="Comic Sans MS" w:hAnsi="Comic Sans MS"/>
        </w:rPr>
      </w:pPr>
    </w:p>
    <w:p w:rsidR="004E1373" w:rsidRPr="0083007F" w:rsidRDefault="004E1373" w:rsidP="00311E81">
      <w:pPr>
        <w:rPr>
          <w:rFonts w:ascii="Comic Sans MS" w:hAnsi="Comic Sans MS"/>
        </w:rPr>
      </w:pPr>
      <w:r w:rsidRPr="0083007F">
        <w:rPr>
          <w:rFonts w:ascii="Comic Sans MS" w:hAnsi="Comic Sans MS"/>
        </w:rPr>
        <w:t>The after school clu</w:t>
      </w:r>
      <w:r w:rsidR="00E41362" w:rsidRPr="0083007F">
        <w:rPr>
          <w:rFonts w:ascii="Comic Sans MS" w:hAnsi="Comic Sans MS"/>
        </w:rPr>
        <w:t>b children can happily attend</w:t>
      </w:r>
      <w:r w:rsidRPr="0083007F">
        <w:rPr>
          <w:rFonts w:ascii="Comic Sans MS" w:hAnsi="Comic Sans MS"/>
        </w:rPr>
        <w:t xml:space="preserve"> any clubs being run after school, this</w:t>
      </w:r>
      <w:r w:rsidR="00931A02" w:rsidRPr="0083007F">
        <w:rPr>
          <w:rFonts w:ascii="Comic Sans MS" w:hAnsi="Comic Sans MS"/>
        </w:rPr>
        <w:t xml:space="preserve"> may include activities such as:</w:t>
      </w:r>
      <w:r w:rsidR="0083007F" w:rsidRPr="0083007F">
        <w:rPr>
          <w:rFonts w:ascii="Comic Sans MS" w:hAnsi="Comic Sans MS"/>
        </w:rPr>
        <w:t xml:space="preserve"> football, dance, swimming</w:t>
      </w:r>
      <w:r w:rsidR="00AA046A" w:rsidRPr="0083007F">
        <w:rPr>
          <w:rFonts w:ascii="Comic Sans MS" w:hAnsi="Comic Sans MS"/>
        </w:rPr>
        <w:t>, multi skills</w:t>
      </w:r>
      <w:r w:rsidRPr="0083007F">
        <w:rPr>
          <w:rFonts w:ascii="Comic Sans MS" w:hAnsi="Comic Sans MS"/>
        </w:rPr>
        <w:t xml:space="preserve"> </w:t>
      </w:r>
      <w:r w:rsidR="00AA046A" w:rsidRPr="0083007F">
        <w:rPr>
          <w:rFonts w:ascii="Comic Sans MS" w:hAnsi="Comic Sans MS"/>
        </w:rPr>
        <w:t>etc.</w:t>
      </w:r>
      <w:r w:rsidR="00311E81" w:rsidRPr="0083007F">
        <w:rPr>
          <w:rFonts w:ascii="Comic Sans MS" w:hAnsi="Comic Sans MS"/>
          <w:noProof/>
        </w:rPr>
        <w:t xml:space="preserve"> </w:t>
      </w:r>
      <w:r w:rsidR="0083007F" w:rsidRPr="0083007F">
        <w:rPr>
          <w:rFonts w:ascii="Comic Sans MS" w:hAnsi="Comic Sans MS"/>
          <w:noProof/>
        </w:rPr>
        <w:t xml:space="preserve"> We will ensure our staff collect your child and take them safely to our club.</w:t>
      </w:r>
    </w:p>
    <w:p w:rsidR="004E1373" w:rsidRDefault="004E1373" w:rsidP="004E1373">
      <w:pPr>
        <w:ind w:left="360"/>
        <w:rPr>
          <w:rFonts w:ascii="Comic Sans MS" w:hAnsi="Comic Sans MS"/>
        </w:rPr>
      </w:pPr>
    </w:p>
    <w:p w:rsidR="00267372" w:rsidRDefault="004E1373" w:rsidP="00FB7996">
      <w:pPr>
        <w:rPr>
          <w:rFonts w:ascii="Comic Sans MS" w:hAnsi="Comic Sans MS"/>
        </w:rPr>
      </w:pPr>
      <w:r>
        <w:rPr>
          <w:rFonts w:ascii="Comic Sans MS" w:hAnsi="Comic Sans MS"/>
        </w:rPr>
        <w:t>The After School Club offers a more relaxed atmosphere, the children have</w:t>
      </w:r>
      <w:r w:rsidR="00AA046A">
        <w:rPr>
          <w:rFonts w:ascii="Comic Sans MS" w:hAnsi="Comic Sans MS"/>
        </w:rPr>
        <w:t xml:space="preserve"> a</w:t>
      </w:r>
      <w:r>
        <w:rPr>
          <w:rFonts w:ascii="Comic Sans MS" w:hAnsi="Comic Sans MS"/>
        </w:rPr>
        <w:t xml:space="preserve"> snack and there is additional time for child choice activitie</w:t>
      </w:r>
      <w:r w:rsidR="00931A02">
        <w:rPr>
          <w:rFonts w:ascii="Comic Sans MS" w:hAnsi="Comic Sans MS"/>
        </w:rPr>
        <w:t>s such as:</w:t>
      </w:r>
      <w:r>
        <w:rPr>
          <w:rFonts w:ascii="Comic Sans MS" w:hAnsi="Comic Sans MS"/>
        </w:rPr>
        <w:t xml:space="preserve"> </w:t>
      </w:r>
      <w:r w:rsidR="00F60C22">
        <w:rPr>
          <w:rFonts w:ascii="Comic Sans MS" w:hAnsi="Comic Sans MS"/>
        </w:rPr>
        <w:t>ICT activities</w:t>
      </w:r>
      <w:r>
        <w:rPr>
          <w:rFonts w:ascii="Comic Sans MS" w:hAnsi="Comic Sans MS"/>
        </w:rPr>
        <w:t xml:space="preserve">, crafts, </w:t>
      </w:r>
      <w:r w:rsidR="0083007F">
        <w:rPr>
          <w:rFonts w:ascii="Comic Sans MS" w:hAnsi="Comic Sans MS"/>
        </w:rPr>
        <w:t xml:space="preserve">construction, </w:t>
      </w:r>
      <w:r>
        <w:rPr>
          <w:rFonts w:ascii="Comic Sans MS" w:hAnsi="Comic Sans MS"/>
        </w:rPr>
        <w:t xml:space="preserve">puzzles, toys and games.  </w:t>
      </w:r>
    </w:p>
    <w:p w:rsidR="00FB7996" w:rsidRDefault="00FB7996" w:rsidP="00E41362">
      <w:pPr>
        <w:ind w:left="360"/>
        <w:rPr>
          <w:rFonts w:ascii="Comic Sans MS" w:hAnsi="Comic Sans MS"/>
        </w:rPr>
      </w:pPr>
    </w:p>
    <w:p w:rsidR="00E41362" w:rsidRDefault="004E1373" w:rsidP="00FB7996">
      <w:pPr>
        <w:rPr>
          <w:rFonts w:ascii="Comic Sans MS" w:hAnsi="Comic Sans MS"/>
        </w:rPr>
      </w:pPr>
      <w:r>
        <w:rPr>
          <w:rFonts w:ascii="Comic Sans MS" w:hAnsi="Comic Sans MS"/>
        </w:rPr>
        <w:t>During this time Play Leaders fully supervise the children and ensure all children’s needs are met.</w:t>
      </w:r>
      <w:r w:rsidR="00F60C22">
        <w:rPr>
          <w:rFonts w:ascii="Comic Sans MS" w:hAnsi="Comic Sans MS"/>
        </w:rPr>
        <w:t xml:space="preserve">  This includes helping with homework and using</w:t>
      </w:r>
      <w:r w:rsidR="00FB7996">
        <w:rPr>
          <w:rFonts w:ascii="Comic Sans MS" w:hAnsi="Comic Sans MS"/>
        </w:rPr>
        <w:t xml:space="preserve"> the school’s</w:t>
      </w:r>
      <w:r w:rsidR="00F60C22">
        <w:rPr>
          <w:rFonts w:ascii="Comic Sans MS" w:hAnsi="Comic Sans MS"/>
        </w:rPr>
        <w:t xml:space="preserve"> exceptional outside play equipment. </w:t>
      </w:r>
      <w:r>
        <w:rPr>
          <w:rFonts w:ascii="Comic Sans MS" w:hAnsi="Comic Sans MS"/>
        </w:rPr>
        <w:t xml:space="preserve"> Activities will be reviewed to evaluate what has worked well.</w:t>
      </w:r>
      <w:r w:rsidR="00267372" w:rsidRPr="00267372">
        <w:rPr>
          <w:rFonts w:ascii="Comic Sans MS" w:hAnsi="Comic Sans MS"/>
        </w:rPr>
        <w:t xml:space="preserve"> </w:t>
      </w:r>
    </w:p>
    <w:p w:rsidR="008C505A" w:rsidRDefault="008C505A" w:rsidP="00E41362">
      <w:pPr>
        <w:ind w:left="360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4E1373" w:rsidRPr="00E41362" w:rsidRDefault="004E1373" w:rsidP="00E4136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b/>
          <w:sz w:val="32"/>
          <w:szCs w:val="32"/>
          <w:u w:val="single"/>
        </w:rPr>
        <w:t>Belongings and Personal Property</w:t>
      </w:r>
    </w:p>
    <w:p w:rsidR="00E41362" w:rsidRDefault="00E41362" w:rsidP="004E1373">
      <w:pPr>
        <w:rPr>
          <w:rFonts w:ascii="Comic Sans MS" w:hAnsi="Comic Sans MS"/>
          <w:b/>
          <w:sz w:val="32"/>
          <w:szCs w:val="32"/>
          <w:u w:val="single"/>
        </w:rPr>
      </w:pPr>
    </w:p>
    <w:p w:rsidR="004E1373" w:rsidRPr="000D5F20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Children should not bring</w:t>
      </w:r>
      <w:r w:rsidR="00E41362">
        <w:rPr>
          <w:rFonts w:ascii="Comic Sans MS" w:hAnsi="Comic Sans MS"/>
        </w:rPr>
        <w:t xml:space="preserve"> money or valuables to </w:t>
      </w:r>
      <w:r w:rsidR="00D44E50">
        <w:rPr>
          <w:rFonts w:ascii="Comic Sans MS" w:hAnsi="Comic Sans MS"/>
        </w:rPr>
        <w:t>The Kidz Zone</w:t>
      </w:r>
      <w:r w:rsidR="00E41362">
        <w:rPr>
          <w:rFonts w:ascii="Comic Sans MS" w:hAnsi="Comic Sans MS"/>
        </w:rPr>
        <w:t xml:space="preserve"> Club</w:t>
      </w:r>
      <w:r w:rsidR="008C505A">
        <w:rPr>
          <w:rFonts w:ascii="Comic Sans MS" w:hAnsi="Comic Sans MS"/>
        </w:rPr>
        <w:t xml:space="preserve">. </w:t>
      </w:r>
      <w:r>
        <w:rPr>
          <w:rFonts w:ascii="Comic Sans MS" w:hAnsi="Comic Sans MS"/>
        </w:rPr>
        <w:t>The club cannot accept responsibility for loss or damage to belongings and personal property.</w:t>
      </w: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4E1373" w:rsidRDefault="004E1373" w:rsidP="008C505A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Accidents and Illness</w:t>
      </w: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4E1373" w:rsidRDefault="00D44E50" w:rsidP="00E41362">
      <w:pPr>
        <w:rPr>
          <w:rFonts w:ascii="Comic Sans MS" w:hAnsi="Comic Sans MS"/>
        </w:rPr>
      </w:pPr>
      <w:r>
        <w:rPr>
          <w:rFonts w:ascii="Comic Sans MS" w:hAnsi="Comic Sans MS"/>
        </w:rPr>
        <w:t>The Kidz Zone</w:t>
      </w:r>
      <w:r w:rsidR="00E41362">
        <w:rPr>
          <w:rFonts w:ascii="Comic Sans MS" w:hAnsi="Comic Sans MS"/>
        </w:rPr>
        <w:t xml:space="preserve"> Club</w:t>
      </w:r>
      <w:r w:rsidR="004E1373">
        <w:rPr>
          <w:rFonts w:ascii="Comic Sans MS" w:hAnsi="Comic Sans MS"/>
        </w:rPr>
        <w:t xml:space="preserve"> follows school procedure which in summary is as follows:-</w:t>
      </w:r>
    </w:p>
    <w:p w:rsidR="004E1373" w:rsidRPr="00D201DF" w:rsidRDefault="004E1373" w:rsidP="004E1373">
      <w:pPr>
        <w:jc w:val="center"/>
        <w:rPr>
          <w:rFonts w:ascii="Comic Sans MS" w:hAnsi="Comic Sans MS"/>
        </w:rPr>
      </w:pPr>
    </w:p>
    <w:p w:rsidR="004E1373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In any event of a child feeling ill or having an accident the parent</w:t>
      </w:r>
      <w:r w:rsidR="00931A02">
        <w:rPr>
          <w:rFonts w:ascii="Comic Sans MS" w:hAnsi="Comic Sans MS"/>
        </w:rPr>
        <w:t>/carer</w:t>
      </w:r>
      <w:r>
        <w:rPr>
          <w:rFonts w:ascii="Comic Sans MS" w:hAnsi="Comic Sans MS"/>
        </w:rPr>
        <w:t xml:space="preserve"> will be contacted immediately.  The parent contact</w:t>
      </w:r>
      <w:r w:rsidR="00931A02">
        <w:rPr>
          <w:rFonts w:ascii="Comic Sans MS" w:hAnsi="Comic Sans MS"/>
        </w:rPr>
        <w:t xml:space="preserve"> form</w:t>
      </w:r>
      <w:r>
        <w:rPr>
          <w:rFonts w:ascii="Comic Sans MS" w:hAnsi="Comic Sans MS"/>
        </w:rPr>
        <w:t xml:space="preserve"> must contain a contact person and telephone number. </w:t>
      </w:r>
    </w:p>
    <w:p w:rsidR="004E1373" w:rsidRDefault="004E1373" w:rsidP="004E1373">
      <w:pPr>
        <w:rPr>
          <w:rFonts w:ascii="Comic Sans MS" w:hAnsi="Comic Sans MS"/>
        </w:rPr>
      </w:pPr>
    </w:p>
    <w:p w:rsidR="004E1373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In the case of a minor accident a member of staff from the club will attend to the child (if consent</w:t>
      </w:r>
      <w:r w:rsidR="00931A02">
        <w:rPr>
          <w:rFonts w:ascii="Comic Sans MS" w:hAnsi="Comic Sans MS"/>
        </w:rPr>
        <w:t xml:space="preserve"> is</w:t>
      </w:r>
      <w:r>
        <w:rPr>
          <w:rFonts w:ascii="Comic Sans MS" w:hAnsi="Comic Sans MS"/>
        </w:rPr>
        <w:t xml:space="preserve"> given – see sc</w:t>
      </w:r>
      <w:r w:rsidR="00931A02">
        <w:rPr>
          <w:rFonts w:ascii="Comic Sans MS" w:hAnsi="Comic Sans MS"/>
        </w:rPr>
        <w:t>hool admissions information)</w:t>
      </w:r>
      <w:r>
        <w:rPr>
          <w:rFonts w:ascii="Comic Sans MS" w:hAnsi="Comic Sans MS"/>
        </w:rPr>
        <w:t xml:space="preserve"> accident forms and book</w:t>
      </w:r>
      <w:r w:rsidR="00931A02">
        <w:rPr>
          <w:rFonts w:ascii="Comic Sans MS" w:hAnsi="Comic Sans MS"/>
        </w:rPr>
        <w:t xml:space="preserve"> will be</w:t>
      </w:r>
      <w:r w:rsidR="00354C48">
        <w:rPr>
          <w:rFonts w:ascii="Comic Sans MS" w:hAnsi="Comic Sans MS"/>
        </w:rPr>
        <w:t xml:space="preserve"> filled in and parent</w:t>
      </w:r>
      <w:r w:rsidR="0075494A">
        <w:rPr>
          <w:rFonts w:ascii="Comic Sans MS" w:hAnsi="Comic Sans MS"/>
        </w:rPr>
        <w:t>/carer</w:t>
      </w:r>
      <w:r>
        <w:rPr>
          <w:rFonts w:ascii="Comic Sans MS" w:hAnsi="Comic Sans MS"/>
        </w:rPr>
        <w:t xml:space="preserve"> informed upon collection.</w:t>
      </w:r>
    </w:p>
    <w:p w:rsidR="004E1373" w:rsidRDefault="004E1373" w:rsidP="004E1373">
      <w:pPr>
        <w:rPr>
          <w:rFonts w:ascii="Comic Sans MS" w:hAnsi="Comic Sans MS"/>
        </w:rPr>
      </w:pPr>
    </w:p>
    <w:p w:rsidR="004E1373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In the case of a more</w:t>
      </w:r>
      <w:r w:rsidR="00931A02">
        <w:rPr>
          <w:rFonts w:ascii="Comic Sans MS" w:hAnsi="Comic Sans MS"/>
        </w:rPr>
        <w:t xml:space="preserve"> serious accident, parent/carer</w:t>
      </w:r>
      <w:r>
        <w:rPr>
          <w:rFonts w:ascii="Comic Sans MS" w:hAnsi="Comic Sans MS"/>
        </w:rPr>
        <w:t xml:space="preserve"> will be contacted immediately to collect their child and take them to a medical centre.  If this </w:t>
      </w:r>
      <w:r w:rsidR="00E41362">
        <w:rPr>
          <w:rFonts w:ascii="Comic Sans MS" w:hAnsi="Comic Sans MS"/>
        </w:rPr>
        <w:t>cannot</w:t>
      </w:r>
      <w:r>
        <w:rPr>
          <w:rFonts w:ascii="Comic Sans MS" w:hAnsi="Comic Sans MS"/>
        </w:rPr>
        <w:t xml:space="preserve"> be d</w:t>
      </w:r>
      <w:r w:rsidR="00931A02">
        <w:rPr>
          <w:rFonts w:ascii="Comic Sans MS" w:hAnsi="Comic Sans MS"/>
        </w:rPr>
        <w:t>one swiftly the paramedics will</w:t>
      </w:r>
      <w:r>
        <w:rPr>
          <w:rFonts w:ascii="Comic Sans MS" w:hAnsi="Comic Sans MS"/>
        </w:rPr>
        <w:t xml:space="preserve"> be telephoned.</w:t>
      </w:r>
    </w:p>
    <w:p w:rsidR="004E1373" w:rsidRPr="00D201DF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Complaints</w:t>
      </w: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4E1373" w:rsidRDefault="00E41362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The c</w:t>
      </w:r>
      <w:r w:rsidR="004E1373">
        <w:rPr>
          <w:rFonts w:ascii="Comic Sans MS" w:hAnsi="Comic Sans MS"/>
        </w:rPr>
        <w:t>lub will deal with all complaints as quickly and as effectively as possible and in line with school procedure.</w:t>
      </w:r>
    </w:p>
    <w:p w:rsidR="004E1373" w:rsidRPr="00DB524D" w:rsidRDefault="004E1373" w:rsidP="004E1373">
      <w:pPr>
        <w:rPr>
          <w:rFonts w:ascii="Comic Sans MS" w:hAnsi="Comic Sans MS"/>
          <w:sz w:val="32"/>
          <w:szCs w:val="32"/>
        </w:rPr>
      </w:pPr>
    </w:p>
    <w:p w:rsidR="004E1373" w:rsidRPr="004D52C7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4D52C7">
        <w:rPr>
          <w:rFonts w:ascii="Comic Sans MS" w:hAnsi="Comic Sans MS"/>
          <w:b/>
          <w:sz w:val="32"/>
          <w:szCs w:val="32"/>
          <w:u w:val="single"/>
        </w:rPr>
        <w:t>Documentation</w:t>
      </w:r>
    </w:p>
    <w:p w:rsidR="004E1373" w:rsidRDefault="004E1373" w:rsidP="004E1373">
      <w:pPr>
        <w:rPr>
          <w:rFonts w:ascii="Comic Sans MS" w:hAnsi="Comic Sans MS"/>
        </w:rPr>
      </w:pPr>
    </w:p>
    <w:p w:rsidR="004E1373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copy of the Club’s policies and procedures can be seen upon request.  </w:t>
      </w:r>
    </w:p>
    <w:p w:rsidR="004E1373" w:rsidRPr="00DB524D" w:rsidRDefault="004E1373" w:rsidP="004E1373">
      <w:pPr>
        <w:rPr>
          <w:rFonts w:ascii="Comic Sans MS" w:hAnsi="Comic Sans MS"/>
          <w:sz w:val="32"/>
          <w:szCs w:val="32"/>
        </w:rPr>
      </w:pPr>
    </w:p>
    <w:p w:rsidR="00E41362" w:rsidRDefault="00E41362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4E1373" w:rsidRPr="004D52C7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4D52C7">
        <w:rPr>
          <w:rFonts w:ascii="Comic Sans MS" w:hAnsi="Comic Sans MS"/>
          <w:b/>
          <w:sz w:val="32"/>
          <w:szCs w:val="32"/>
          <w:u w:val="single"/>
        </w:rPr>
        <w:t>Child Protection</w:t>
      </w:r>
    </w:p>
    <w:p w:rsidR="004E1373" w:rsidRDefault="004E1373" w:rsidP="004E1373">
      <w:pPr>
        <w:rPr>
          <w:rFonts w:ascii="Comic Sans MS" w:hAnsi="Comic Sans MS"/>
        </w:rPr>
      </w:pPr>
    </w:p>
    <w:p w:rsidR="004E1373" w:rsidRPr="00DB524D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Under child protection legislation, the club has a duty to protect children in its care and will ensure that this is done in line with school policy.</w:t>
      </w: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Discipline &amp; Positive Behaviour</w:t>
      </w:r>
    </w:p>
    <w:p w:rsidR="004E1373" w:rsidRDefault="004E1373" w:rsidP="004E137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16394F" w:rsidRDefault="0016394F" w:rsidP="004E1373">
      <w:pPr>
        <w:rPr>
          <w:rFonts w:ascii="Comic Sans MS" w:hAnsi="Comic Sans MS"/>
        </w:rPr>
      </w:pPr>
    </w:p>
    <w:p w:rsidR="004E1373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Staff will promote and maintain a positive and caring environment within the club.  A full copy of the Behaviour Policy can be seen upon request.  The club expects that children will:-</w:t>
      </w:r>
    </w:p>
    <w:p w:rsidR="0075494A" w:rsidRDefault="0075494A" w:rsidP="0075494A">
      <w:pPr>
        <w:ind w:left="720"/>
        <w:rPr>
          <w:rFonts w:ascii="Comic Sans MS" w:hAnsi="Comic Sans MS"/>
        </w:rPr>
      </w:pPr>
    </w:p>
    <w:p w:rsidR="004E1373" w:rsidRDefault="004E1373" w:rsidP="004E1373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Be polite to staff, parents and each other.</w:t>
      </w:r>
    </w:p>
    <w:p w:rsidR="004E1373" w:rsidRDefault="004E1373" w:rsidP="004E1373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Show consideration to the needs of others.</w:t>
      </w:r>
    </w:p>
    <w:p w:rsidR="004E1373" w:rsidRDefault="004E1373" w:rsidP="004E1373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Respond to instructions given by a member of staff.</w:t>
      </w:r>
    </w:p>
    <w:p w:rsidR="004E1373" w:rsidRDefault="004E1373" w:rsidP="004E1373">
      <w:pPr>
        <w:ind w:left="360"/>
        <w:rPr>
          <w:rFonts w:ascii="Comic Sans MS" w:hAnsi="Comic Sans MS"/>
        </w:rPr>
      </w:pPr>
    </w:p>
    <w:p w:rsidR="004E1373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All unacceptable behaviour wi</w:t>
      </w:r>
      <w:r w:rsidR="0075494A">
        <w:rPr>
          <w:rFonts w:ascii="Comic Sans MS" w:hAnsi="Comic Sans MS"/>
        </w:rPr>
        <w:t>ll be reported to parent</w:t>
      </w:r>
      <w:r w:rsidR="00931A02">
        <w:rPr>
          <w:rFonts w:ascii="Comic Sans MS" w:hAnsi="Comic Sans MS"/>
        </w:rPr>
        <w:t>/carer</w:t>
      </w:r>
    </w:p>
    <w:p w:rsidR="004E1373" w:rsidRDefault="004E1373" w:rsidP="004E1373">
      <w:pPr>
        <w:rPr>
          <w:rFonts w:ascii="Comic Sans MS" w:hAnsi="Comic Sans MS"/>
        </w:rPr>
      </w:pPr>
    </w:p>
    <w:p w:rsidR="00304A90" w:rsidRDefault="00304A90" w:rsidP="004E1373">
      <w:pPr>
        <w:rPr>
          <w:rFonts w:ascii="Comic Sans MS" w:hAnsi="Comic Sans MS"/>
        </w:rPr>
      </w:pPr>
    </w:p>
    <w:p w:rsidR="0016394F" w:rsidRDefault="00304A90" w:rsidP="00304A90">
      <w:pPr>
        <w:spacing w:after="200" w:line="276" w:lineRule="auto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16394F">
        <w:rPr>
          <w:rFonts w:ascii="Comic Sans MS" w:hAnsi="Comic Sans MS"/>
          <w:b/>
          <w:sz w:val="32"/>
          <w:szCs w:val="32"/>
          <w:u w:val="single"/>
        </w:rPr>
        <w:t>Booking Form</w:t>
      </w:r>
    </w:p>
    <w:p w:rsidR="003A07A1" w:rsidRDefault="0013509C" w:rsidP="0016394F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</w:t>
      </w:r>
      <w:r w:rsidR="0016394F" w:rsidRPr="0016394F">
        <w:rPr>
          <w:rFonts w:ascii="Comic Sans MS" w:hAnsi="Comic Sans MS"/>
        </w:rPr>
        <w:t xml:space="preserve"> </w:t>
      </w:r>
      <w:r w:rsidR="0016394F" w:rsidRPr="003A07A1">
        <w:rPr>
          <w:rFonts w:ascii="Comic Sans MS" w:hAnsi="Comic Sans MS"/>
        </w:rPr>
        <w:t>pre book and guarantee a</w:t>
      </w:r>
      <w:r>
        <w:rPr>
          <w:rFonts w:ascii="Comic Sans MS" w:hAnsi="Comic Sans MS"/>
        </w:rPr>
        <w:t xml:space="preserve"> regular</w:t>
      </w:r>
      <w:r w:rsidR="0016394F" w:rsidRPr="003A07A1">
        <w:rPr>
          <w:rFonts w:ascii="Comic Sans MS" w:hAnsi="Comic Sans MS"/>
        </w:rPr>
        <w:t xml:space="preserve"> place at our club</w:t>
      </w:r>
      <w:r>
        <w:rPr>
          <w:rFonts w:ascii="Comic Sans MS" w:hAnsi="Comic Sans MS"/>
        </w:rPr>
        <w:t xml:space="preserve"> please tick the sessions required. </w:t>
      </w:r>
    </w:p>
    <w:p w:rsidR="00AE53A9" w:rsidRPr="00AE53A9" w:rsidRDefault="00AE53A9" w:rsidP="0016394F">
      <w:pPr>
        <w:spacing w:after="200" w:line="276" w:lineRule="auto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Child’s Name: </w:t>
      </w:r>
      <w:r>
        <w:rPr>
          <w:rFonts w:ascii="Comic Sans MS" w:hAnsi="Comic Sans MS"/>
          <w:u w:val="single"/>
        </w:rPr>
        <w:t>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3A07A1" w:rsidTr="003A07A1">
        <w:tc>
          <w:tcPr>
            <w:tcW w:w="3192" w:type="dxa"/>
          </w:tcPr>
          <w:p w:rsidR="003A07A1" w:rsidRPr="003A07A1" w:rsidRDefault="003A07A1" w:rsidP="003A07A1">
            <w:pPr>
              <w:spacing w:after="200"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A07A1">
              <w:rPr>
                <w:rFonts w:ascii="Comic Sans MS" w:hAnsi="Comic Sans MS"/>
                <w:sz w:val="28"/>
                <w:szCs w:val="28"/>
              </w:rPr>
              <w:t>Day</w:t>
            </w:r>
          </w:p>
        </w:tc>
        <w:tc>
          <w:tcPr>
            <w:tcW w:w="3192" w:type="dxa"/>
          </w:tcPr>
          <w:p w:rsidR="003A07A1" w:rsidRDefault="003A07A1" w:rsidP="003A07A1">
            <w:pPr>
              <w:spacing w:after="200"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a.m.</w:t>
            </w:r>
          </w:p>
        </w:tc>
        <w:tc>
          <w:tcPr>
            <w:tcW w:w="3192" w:type="dxa"/>
          </w:tcPr>
          <w:p w:rsidR="003A07A1" w:rsidRDefault="00AE53A9" w:rsidP="003A07A1">
            <w:pPr>
              <w:spacing w:after="200"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p.m.</w:t>
            </w:r>
          </w:p>
        </w:tc>
      </w:tr>
      <w:tr w:rsidR="003A07A1" w:rsidTr="003A07A1">
        <w:tc>
          <w:tcPr>
            <w:tcW w:w="3192" w:type="dxa"/>
          </w:tcPr>
          <w:p w:rsidR="003A07A1" w:rsidRPr="00AE53A9" w:rsidRDefault="00AE53A9" w:rsidP="003A07A1">
            <w:pPr>
              <w:spacing w:after="200" w:line="276" w:lineRule="auto"/>
              <w:jc w:val="center"/>
              <w:rPr>
                <w:rFonts w:ascii="Comic Sans MS" w:hAnsi="Comic Sans MS"/>
              </w:rPr>
            </w:pPr>
            <w:r w:rsidRPr="00AE53A9">
              <w:rPr>
                <w:rFonts w:ascii="Comic Sans MS" w:hAnsi="Comic Sans MS"/>
              </w:rPr>
              <w:t>Monday</w:t>
            </w:r>
          </w:p>
        </w:tc>
        <w:tc>
          <w:tcPr>
            <w:tcW w:w="3192" w:type="dxa"/>
          </w:tcPr>
          <w:p w:rsidR="003A07A1" w:rsidRDefault="003A07A1" w:rsidP="003A07A1">
            <w:pPr>
              <w:spacing w:after="200"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192" w:type="dxa"/>
          </w:tcPr>
          <w:p w:rsidR="003A07A1" w:rsidRDefault="003A07A1" w:rsidP="003A07A1">
            <w:pPr>
              <w:spacing w:after="200"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A07A1" w:rsidTr="003A07A1">
        <w:tc>
          <w:tcPr>
            <w:tcW w:w="3192" w:type="dxa"/>
          </w:tcPr>
          <w:p w:rsidR="003A07A1" w:rsidRPr="00AE53A9" w:rsidRDefault="00AE53A9" w:rsidP="003A07A1">
            <w:pPr>
              <w:spacing w:after="200" w:line="276" w:lineRule="auto"/>
              <w:jc w:val="center"/>
              <w:rPr>
                <w:rFonts w:ascii="Comic Sans MS" w:hAnsi="Comic Sans MS"/>
              </w:rPr>
            </w:pPr>
            <w:r w:rsidRPr="00AE53A9">
              <w:rPr>
                <w:rFonts w:ascii="Comic Sans MS" w:hAnsi="Comic Sans MS"/>
              </w:rPr>
              <w:t>Tuesday</w:t>
            </w:r>
          </w:p>
        </w:tc>
        <w:tc>
          <w:tcPr>
            <w:tcW w:w="3192" w:type="dxa"/>
          </w:tcPr>
          <w:p w:rsidR="003A07A1" w:rsidRDefault="003A07A1" w:rsidP="003A07A1">
            <w:pPr>
              <w:spacing w:after="200"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192" w:type="dxa"/>
          </w:tcPr>
          <w:p w:rsidR="003A07A1" w:rsidRDefault="003A07A1" w:rsidP="003A07A1">
            <w:pPr>
              <w:spacing w:after="200"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A07A1" w:rsidTr="003A07A1">
        <w:tc>
          <w:tcPr>
            <w:tcW w:w="3192" w:type="dxa"/>
          </w:tcPr>
          <w:p w:rsidR="003A07A1" w:rsidRPr="00AE53A9" w:rsidRDefault="00AE53A9" w:rsidP="003A07A1">
            <w:pPr>
              <w:spacing w:after="200" w:line="276" w:lineRule="auto"/>
              <w:jc w:val="center"/>
              <w:rPr>
                <w:rFonts w:ascii="Comic Sans MS" w:hAnsi="Comic Sans MS"/>
              </w:rPr>
            </w:pPr>
            <w:r w:rsidRPr="00AE53A9">
              <w:rPr>
                <w:rFonts w:ascii="Comic Sans MS" w:hAnsi="Comic Sans MS"/>
              </w:rPr>
              <w:t>Wednesday</w:t>
            </w:r>
          </w:p>
        </w:tc>
        <w:tc>
          <w:tcPr>
            <w:tcW w:w="3192" w:type="dxa"/>
          </w:tcPr>
          <w:p w:rsidR="003A07A1" w:rsidRDefault="003A07A1" w:rsidP="003A07A1">
            <w:pPr>
              <w:spacing w:after="200"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192" w:type="dxa"/>
          </w:tcPr>
          <w:p w:rsidR="003A07A1" w:rsidRDefault="003A07A1" w:rsidP="003A07A1">
            <w:pPr>
              <w:spacing w:after="200"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A07A1" w:rsidTr="003A07A1">
        <w:tc>
          <w:tcPr>
            <w:tcW w:w="3192" w:type="dxa"/>
          </w:tcPr>
          <w:p w:rsidR="003A07A1" w:rsidRPr="00AE53A9" w:rsidRDefault="00AE53A9" w:rsidP="003A07A1">
            <w:pPr>
              <w:spacing w:after="200" w:line="276" w:lineRule="auto"/>
              <w:jc w:val="center"/>
              <w:rPr>
                <w:rFonts w:ascii="Comic Sans MS" w:hAnsi="Comic Sans MS"/>
              </w:rPr>
            </w:pPr>
            <w:r w:rsidRPr="00AE53A9">
              <w:rPr>
                <w:rFonts w:ascii="Comic Sans MS" w:hAnsi="Comic Sans MS"/>
              </w:rPr>
              <w:t>Thursday</w:t>
            </w:r>
          </w:p>
        </w:tc>
        <w:tc>
          <w:tcPr>
            <w:tcW w:w="3192" w:type="dxa"/>
          </w:tcPr>
          <w:p w:rsidR="003A07A1" w:rsidRDefault="003A07A1" w:rsidP="003A07A1">
            <w:pPr>
              <w:spacing w:after="200"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192" w:type="dxa"/>
          </w:tcPr>
          <w:p w:rsidR="003A07A1" w:rsidRDefault="003A07A1" w:rsidP="003A07A1">
            <w:pPr>
              <w:spacing w:after="200"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A07A1" w:rsidTr="003A07A1">
        <w:tc>
          <w:tcPr>
            <w:tcW w:w="3192" w:type="dxa"/>
          </w:tcPr>
          <w:p w:rsidR="003A07A1" w:rsidRPr="00AE53A9" w:rsidRDefault="00AE53A9" w:rsidP="003A07A1">
            <w:pPr>
              <w:spacing w:after="200" w:line="276" w:lineRule="auto"/>
              <w:jc w:val="center"/>
              <w:rPr>
                <w:rFonts w:ascii="Comic Sans MS" w:hAnsi="Comic Sans MS"/>
              </w:rPr>
            </w:pPr>
            <w:r w:rsidRPr="00AE53A9">
              <w:rPr>
                <w:rFonts w:ascii="Comic Sans MS" w:hAnsi="Comic Sans MS"/>
              </w:rPr>
              <w:t>Friday</w:t>
            </w:r>
          </w:p>
        </w:tc>
        <w:tc>
          <w:tcPr>
            <w:tcW w:w="3192" w:type="dxa"/>
          </w:tcPr>
          <w:p w:rsidR="003A07A1" w:rsidRDefault="003A07A1" w:rsidP="003A07A1">
            <w:pPr>
              <w:spacing w:after="200"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192" w:type="dxa"/>
          </w:tcPr>
          <w:p w:rsidR="003A07A1" w:rsidRDefault="003A07A1" w:rsidP="003A07A1">
            <w:pPr>
              <w:spacing w:after="200"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AE53A9" w:rsidRDefault="00AE53A9" w:rsidP="00AE53A9">
      <w:pPr>
        <w:spacing w:after="200" w:line="276" w:lineRule="auto"/>
        <w:rPr>
          <w:rFonts w:ascii="Comic Sans MS" w:hAnsi="Comic Sans MS"/>
        </w:rPr>
      </w:pPr>
    </w:p>
    <w:p w:rsidR="00304A90" w:rsidRDefault="00AE53A9" w:rsidP="00AE53A9">
      <w:pPr>
        <w:spacing w:after="200" w:line="276" w:lineRule="auto"/>
        <w:rPr>
          <w:rFonts w:ascii="Comic Sans MS" w:hAnsi="Comic Sans MS"/>
          <w:sz w:val="32"/>
          <w:szCs w:val="32"/>
        </w:rPr>
      </w:pPr>
      <w:r w:rsidRPr="00AE53A9">
        <w:rPr>
          <w:rFonts w:ascii="Comic Sans MS" w:hAnsi="Comic Sans MS"/>
          <w:b/>
        </w:rPr>
        <w:t>Please note:</w:t>
      </w:r>
      <w:r>
        <w:rPr>
          <w:rFonts w:ascii="Comic Sans MS" w:hAnsi="Comic Sans MS"/>
        </w:rPr>
        <w:t xml:space="preserve"> unless absent due to illness, 24 hours’ notice must be given if you do not require this pre booked place or a charge will be incurred.</w:t>
      </w:r>
      <w:r w:rsidR="00304A90" w:rsidRPr="0016394F">
        <w:rPr>
          <w:rFonts w:ascii="Comic Sans MS" w:hAnsi="Comic Sans MS"/>
          <w:sz w:val="32"/>
          <w:szCs w:val="32"/>
        </w:rPr>
        <w:br w:type="page"/>
      </w:r>
    </w:p>
    <w:p w:rsidR="00AE53A9" w:rsidRPr="003A07A1" w:rsidRDefault="00AE53A9" w:rsidP="00AE53A9">
      <w:pPr>
        <w:spacing w:after="200" w:line="276" w:lineRule="auto"/>
        <w:rPr>
          <w:rFonts w:ascii="Comic Sans MS" w:hAnsi="Comic Sans MS"/>
        </w:rPr>
      </w:pPr>
    </w:p>
    <w:p w:rsidR="004E1373" w:rsidRDefault="004E1373" w:rsidP="004E1373">
      <w:pPr>
        <w:rPr>
          <w:rFonts w:ascii="Comic Sans MS" w:hAnsi="Comic Sans MS"/>
        </w:rPr>
      </w:pPr>
    </w:p>
    <w:p w:rsidR="00B90E62" w:rsidRDefault="00486D25" w:rsidP="004E1373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4C2F949" wp14:editId="56E24CD8">
            <wp:simplePos x="0" y="0"/>
            <wp:positionH relativeFrom="column">
              <wp:posOffset>4691380</wp:posOffset>
            </wp:positionH>
            <wp:positionV relativeFrom="paragraph">
              <wp:posOffset>-56515</wp:posOffset>
            </wp:positionV>
            <wp:extent cx="1551940" cy="1559560"/>
            <wp:effectExtent l="0" t="0" r="0" b="2540"/>
            <wp:wrapNone/>
            <wp:docPr id="6" name="Picture 6" descr="C:\Users\Lynne\AppData\Local\Microsoft\Windows\Temporary Internet Files\Content.IE5\3D492H1L\Ortografi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nne\AppData\Local\Microsoft\Windows\Temporary Internet Files\Content.IE5\3D492H1L\Ortografia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373" w:rsidRDefault="00486D25" w:rsidP="00B90E62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40"/>
          <w:szCs w:val="40"/>
          <w:u w:val="single"/>
        </w:rPr>
        <w:drawing>
          <wp:anchor distT="0" distB="0" distL="114300" distR="114300" simplePos="0" relativeHeight="251668480" behindDoc="0" locked="0" layoutInCell="1" allowOverlap="1" wp14:anchorId="42AAE6D1" wp14:editId="3165AC6E">
            <wp:simplePos x="0" y="0"/>
            <wp:positionH relativeFrom="column">
              <wp:posOffset>-379095</wp:posOffset>
            </wp:positionH>
            <wp:positionV relativeFrom="paragraph">
              <wp:posOffset>-58420</wp:posOffset>
            </wp:positionV>
            <wp:extent cx="1879775" cy="1116419"/>
            <wp:effectExtent l="0" t="0" r="6350" b="7620"/>
            <wp:wrapNone/>
            <wp:docPr id="5" name="Picture 5" descr="C:\Users\Lynne\AppData\Local\Microsoft\Windows\Temporary Internet Files\Content.IE5\KUN83H2S\School_20Kid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ynne\AppData\Local\Microsoft\Windows\Temporary Internet Files\Content.IE5\KUN83H2S\School_20Kids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75" cy="11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597">
        <w:rPr>
          <w:noProof/>
        </w:rPr>
        <w:drawing>
          <wp:inline distT="0" distB="0" distL="0" distR="0" wp14:anchorId="0FC60C8E" wp14:editId="3BDC56C3">
            <wp:extent cx="1276350" cy="121113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mar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1" t="4929" r="40472" b="82749"/>
                    <a:stretch/>
                  </pic:blipFill>
                  <pic:spPr bwMode="auto">
                    <a:xfrm>
                      <a:off x="0" y="0"/>
                      <a:ext cx="1282458" cy="121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29B">
        <w:rPr>
          <w:rFonts w:ascii="Comic Sans MS" w:hAnsi="Comic Sans MS"/>
        </w:rPr>
        <w:t xml:space="preserve"> </w:t>
      </w:r>
    </w:p>
    <w:p w:rsidR="004E1373" w:rsidRDefault="004E1373" w:rsidP="004E1373">
      <w:pPr>
        <w:rPr>
          <w:rFonts w:ascii="Comic Sans MS" w:hAnsi="Comic Sans MS"/>
        </w:rPr>
      </w:pPr>
    </w:p>
    <w:p w:rsidR="004E1373" w:rsidRDefault="00D44E50" w:rsidP="0075494A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t>The Kidz Zone</w:t>
      </w:r>
    </w:p>
    <w:p w:rsidR="004E1373" w:rsidRDefault="004E1373" w:rsidP="004E1373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t>Registration Pack</w:t>
      </w:r>
    </w:p>
    <w:p w:rsidR="004E1373" w:rsidRPr="00A63C2E" w:rsidRDefault="004E1373" w:rsidP="004E1373">
      <w:pPr>
        <w:rPr>
          <w:rFonts w:ascii="Comic Sans MS" w:hAnsi="Comic Sans MS"/>
          <w:b/>
          <w:sz w:val="28"/>
          <w:szCs w:val="28"/>
          <w:u w:val="single"/>
        </w:rPr>
      </w:pPr>
      <w:r w:rsidRPr="00A63C2E">
        <w:rPr>
          <w:rFonts w:ascii="Comic Sans MS" w:hAnsi="Comic Sans MS"/>
          <w:b/>
          <w:sz w:val="28"/>
          <w:szCs w:val="28"/>
          <w:u w:val="single"/>
        </w:rPr>
        <w:t>Parent’s Detail’s</w:t>
      </w:r>
    </w:p>
    <w:p w:rsidR="004E1373" w:rsidRPr="002052C0" w:rsidRDefault="004E1373" w:rsidP="004E1373">
      <w:pPr>
        <w:rPr>
          <w:rFonts w:ascii="Comic Sans MS" w:hAnsi="Comic Sans MS"/>
          <w:b/>
          <w:u w:val="single"/>
        </w:rPr>
      </w:pPr>
    </w:p>
    <w:p w:rsidR="004E1373" w:rsidRDefault="004E1373" w:rsidP="004E137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Name </w:t>
      </w:r>
      <w:r w:rsidR="00E41362">
        <w:rPr>
          <w:rFonts w:ascii="Comic Sans MS" w:hAnsi="Comic Sans MS"/>
          <w:b/>
        </w:rPr>
        <w:t>of Parent/C</w:t>
      </w:r>
      <w:r>
        <w:rPr>
          <w:rFonts w:ascii="Comic Sans MS" w:hAnsi="Comic Sans MS"/>
          <w:b/>
        </w:rPr>
        <w:t>arer</w:t>
      </w:r>
      <w:r w:rsidR="00B90E62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 xml:space="preserve"> ______________________________________________</w:t>
      </w:r>
      <w:r w:rsidR="00B90E62">
        <w:rPr>
          <w:rFonts w:ascii="Comic Sans MS" w:hAnsi="Comic Sans MS"/>
          <w:b/>
        </w:rPr>
        <w:t>________________</w:t>
      </w:r>
    </w:p>
    <w:p w:rsidR="004E1373" w:rsidRDefault="004E1373" w:rsidP="004E1373">
      <w:pPr>
        <w:rPr>
          <w:rFonts w:ascii="Comic Sans MS" w:hAnsi="Comic Sans MS"/>
          <w:b/>
        </w:rPr>
      </w:pPr>
    </w:p>
    <w:p w:rsidR="004E1373" w:rsidRDefault="00E41362" w:rsidP="004E137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Address of Parent/C</w:t>
      </w:r>
      <w:r w:rsidR="004E1373">
        <w:rPr>
          <w:rFonts w:ascii="Comic Sans MS" w:hAnsi="Comic Sans MS"/>
          <w:b/>
        </w:rPr>
        <w:t>arer</w:t>
      </w:r>
      <w:r w:rsidR="00B90E62">
        <w:rPr>
          <w:rFonts w:ascii="Comic Sans MS" w:hAnsi="Comic Sans MS"/>
          <w:b/>
        </w:rPr>
        <w:t>:</w:t>
      </w:r>
      <w:r w:rsidR="004E1373">
        <w:rPr>
          <w:rFonts w:ascii="Comic Sans MS" w:hAnsi="Comic Sans MS"/>
          <w:b/>
        </w:rPr>
        <w:t xml:space="preserve"> ____________________________________________</w:t>
      </w:r>
      <w:r w:rsidR="00B90E62">
        <w:rPr>
          <w:rFonts w:ascii="Comic Sans MS" w:hAnsi="Comic Sans MS"/>
          <w:b/>
        </w:rPr>
        <w:t>__________________</w:t>
      </w:r>
    </w:p>
    <w:p w:rsidR="004E1373" w:rsidRDefault="004E1373" w:rsidP="004E1373">
      <w:pPr>
        <w:pBdr>
          <w:bottom w:val="single" w:sz="12" w:space="1" w:color="auto"/>
        </w:pBdr>
        <w:rPr>
          <w:rFonts w:ascii="Comic Sans MS" w:hAnsi="Comic Sans MS"/>
          <w:b/>
        </w:rPr>
      </w:pPr>
    </w:p>
    <w:p w:rsidR="004E1373" w:rsidRDefault="004E1373" w:rsidP="004E1373">
      <w:pPr>
        <w:pBdr>
          <w:bottom w:val="single" w:sz="12" w:space="1" w:color="auto"/>
        </w:pBdr>
        <w:rPr>
          <w:rFonts w:ascii="Comic Sans MS" w:hAnsi="Comic Sans MS"/>
          <w:b/>
        </w:rPr>
      </w:pPr>
    </w:p>
    <w:p w:rsidR="004E1373" w:rsidRDefault="004E1373" w:rsidP="004E1373">
      <w:pPr>
        <w:rPr>
          <w:rFonts w:ascii="Comic Sans MS" w:hAnsi="Comic Sans MS"/>
          <w:b/>
        </w:rPr>
      </w:pPr>
    </w:p>
    <w:p w:rsidR="004E1373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Telephone Numbers</w:t>
      </w:r>
      <w:r w:rsidR="00E41362">
        <w:rPr>
          <w:rFonts w:ascii="Comic Sans MS" w:hAnsi="Comic Sans MS"/>
          <w:b/>
        </w:rPr>
        <w:t xml:space="preserve">: 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Day ___________________________________________</w:t>
      </w:r>
      <w:r w:rsidR="00B90E62">
        <w:rPr>
          <w:rFonts w:ascii="Comic Sans MS" w:hAnsi="Comic Sans MS"/>
        </w:rPr>
        <w:t>___________________</w:t>
      </w:r>
    </w:p>
    <w:p w:rsidR="004E1373" w:rsidRDefault="004E1373" w:rsidP="004E1373">
      <w:pPr>
        <w:rPr>
          <w:rFonts w:ascii="Comic Sans MS" w:hAnsi="Comic Sans MS"/>
          <w:b/>
        </w:rPr>
      </w:pPr>
    </w:p>
    <w:p w:rsidR="004E1373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                        </w:t>
      </w:r>
      <w:r>
        <w:rPr>
          <w:rFonts w:ascii="Comic Sans MS" w:hAnsi="Comic Sans MS"/>
        </w:rPr>
        <w:t>Evening ________________________________________</w:t>
      </w:r>
      <w:r w:rsidR="00B90E62">
        <w:rPr>
          <w:rFonts w:ascii="Comic Sans MS" w:hAnsi="Comic Sans MS"/>
        </w:rPr>
        <w:t>______________________</w:t>
      </w:r>
    </w:p>
    <w:p w:rsidR="004E1373" w:rsidRDefault="004E1373" w:rsidP="004E1373">
      <w:pPr>
        <w:rPr>
          <w:rFonts w:ascii="Comic Sans MS" w:hAnsi="Comic Sans MS"/>
        </w:rPr>
      </w:pPr>
    </w:p>
    <w:p w:rsidR="004E1373" w:rsidRPr="00A63C2E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Mobile _________________________________________</w:t>
      </w:r>
      <w:r w:rsidR="00B90E62">
        <w:rPr>
          <w:rFonts w:ascii="Comic Sans MS" w:hAnsi="Comic Sans MS"/>
        </w:rPr>
        <w:t>_____________________</w:t>
      </w:r>
    </w:p>
    <w:p w:rsidR="004E1373" w:rsidRDefault="004E1373" w:rsidP="004E1373">
      <w:pPr>
        <w:jc w:val="center"/>
        <w:rPr>
          <w:rFonts w:ascii="Comic Sans MS" w:hAnsi="Comic Sans MS"/>
        </w:rPr>
      </w:pPr>
    </w:p>
    <w:p w:rsidR="004E1373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The following information is important and will be used in the event of an emergency, please read carefully and complete every question accurately.</w:t>
      </w:r>
    </w:p>
    <w:p w:rsidR="004E1373" w:rsidRDefault="004E1373" w:rsidP="004E1373">
      <w:pPr>
        <w:rPr>
          <w:rFonts w:ascii="Comic Sans MS" w:hAnsi="Comic Sans MS"/>
        </w:rPr>
      </w:pPr>
    </w:p>
    <w:p w:rsidR="00456A7A" w:rsidRDefault="00456A7A" w:rsidP="004E1373">
      <w:pPr>
        <w:rPr>
          <w:rFonts w:ascii="Comic Sans MS" w:hAnsi="Comic Sans MS"/>
          <w:b/>
          <w:sz w:val="28"/>
          <w:szCs w:val="28"/>
          <w:u w:val="single"/>
        </w:rPr>
      </w:pPr>
    </w:p>
    <w:p w:rsidR="00456A7A" w:rsidRDefault="00456A7A" w:rsidP="004E1373">
      <w:pPr>
        <w:rPr>
          <w:rFonts w:ascii="Comic Sans MS" w:hAnsi="Comic Sans MS"/>
          <w:b/>
          <w:sz w:val="28"/>
          <w:szCs w:val="28"/>
          <w:u w:val="single"/>
        </w:rPr>
      </w:pPr>
    </w:p>
    <w:p w:rsidR="00456A7A" w:rsidRDefault="00456A7A" w:rsidP="004E1373">
      <w:pPr>
        <w:rPr>
          <w:rFonts w:ascii="Comic Sans MS" w:hAnsi="Comic Sans MS"/>
          <w:b/>
          <w:sz w:val="28"/>
          <w:szCs w:val="28"/>
          <w:u w:val="single"/>
        </w:rPr>
      </w:pPr>
    </w:p>
    <w:p w:rsidR="00456A7A" w:rsidRDefault="00456A7A" w:rsidP="004E1373">
      <w:pPr>
        <w:rPr>
          <w:rFonts w:ascii="Comic Sans MS" w:hAnsi="Comic Sans MS"/>
          <w:b/>
          <w:sz w:val="28"/>
          <w:szCs w:val="28"/>
          <w:u w:val="single"/>
        </w:rPr>
      </w:pPr>
    </w:p>
    <w:p w:rsidR="00456A7A" w:rsidRDefault="00456A7A" w:rsidP="004E1373">
      <w:pPr>
        <w:rPr>
          <w:rFonts w:ascii="Comic Sans MS" w:hAnsi="Comic Sans MS"/>
          <w:b/>
          <w:sz w:val="28"/>
          <w:szCs w:val="28"/>
          <w:u w:val="single"/>
        </w:rPr>
      </w:pPr>
    </w:p>
    <w:p w:rsidR="004E1373" w:rsidRPr="00A63C2E" w:rsidRDefault="004E1373" w:rsidP="004E1373">
      <w:pPr>
        <w:rPr>
          <w:rFonts w:ascii="Comic Sans MS" w:hAnsi="Comic Sans MS"/>
          <w:b/>
          <w:sz w:val="28"/>
          <w:szCs w:val="28"/>
          <w:u w:val="single"/>
        </w:rPr>
      </w:pPr>
      <w:r w:rsidRPr="00A63C2E">
        <w:rPr>
          <w:rFonts w:ascii="Comic Sans MS" w:hAnsi="Comic Sans MS"/>
          <w:b/>
          <w:sz w:val="28"/>
          <w:szCs w:val="28"/>
          <w:u w:val="single"/>
        </w:rPr>
        <w:t>Child’s Detail’s</w:t>
      </w:r>
    </w:p>
    <w:p w:rsidR="004E1373" w:rsidRPr="002052C0" w:rsidRDefault="004E1373" w:rsidP="004E1373">
      <w:pPr>
        <w:rPr>
          <w:rFonts w:ascii="Comic Sans MS" w:hAnsi="Comic Sans MS"/>
          <w:b/>
          <w:u w:val="single"/>
        </w:rPr>
      </w:pPr>
    </w:p>
    <w:p w:rsidR="004E1373" w:rsidRDefault="004E1373" w:rsidP="004E137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Child’s Full Name</w:t>
      </w:r>
      <w:r w:rsidR="00B90E62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 xml:space="preserve"> __________________________________________________</w:t>
      </w:r>
      <w:r w:rsidR="008C505A">
        <w:rPr>
          <w:rFonts w:ascii="Comic Sans MS" w:hAnsi="Comic Sans MS"/>
          <w:b/>
        </w:rPr>
        <w:t>____________</w:t>
      </w:r>
    </w:p>
    <w:p w:rsidR="004E1373" w:rsidRDefault="004E1373" w:rsidP="004E1373">
      <w:pPr>
        <w:rPr>
          <w:rFonts w:ascii="Comic Sans MS" w:hAnsi="Comic Sans MS"/>
          <w:b/>
        </w:rPr>
      </w:pPr>
    </w:p>
    <w:p w:rsidR="00FB7996" w:rsidRDefault="00FB7996" w:rsidP="0075494A">
      <w:pPr>
        <w:rPr>
          <w:rFonts w:ascii="Comic Sans MS" w:hAnsi="Comic Sans MS"/>
          <w:b/>
        </w:rPr>
      </w:pPr>
    </w:p>
    <w:p w:rsidR="00C15B50" w:rsidRDefault="00C15B50" w:rsidP="0075494A">
      <w:pPr>
        <w:rPr>
          <w:rFonts w:ascii="Comic Sans MS" w:hAnsi="Comic Sans MS"/>
          <w:b/>
        </w:rPr>
      </w:pPr>
    </w:p>
    <w:p w:rsidR="004E1373" w:rsidRDefault="004E1373" w:rsidP="0075494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Address</w:t>
      </w:r>
      <w:r w:rsidR="00B90E62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 xml:space="preserve"> </w:t>
      </w:r>
      <w:r w:rsidRPr="002052C0">
        <w:rPr>
          <w:rFonts w:ascii="Comic Sans MS" w:hAnsi="Comic Sans MS"/>
        </w:rPr>
        <w:t>(if different from the above)</w:t>
      </w:r>
      <w:r>
        <w:rPr>
          <w:rFonts w:ascii="Comic Sans MS" w:hAnsi="Comic Sans MS"/>
          <w:b/>
        </w:rPr>
        <w:t xml:space="preserve"> __________________________________</w:t>
      </w:r>
      <w:r w:rsidR="008C505A">
        <w:rPr>
          <w:rFonts w:ascii="Comic Sans MS" w:hAnsi="Comic Sans MS"/>
          <w:b/>
        </w:rPr>
        <w:t>____________________________</w:t>
      </w:r>
    </w:p>
    <w:p w:rsidR="0075494A" w:rsidRDefault="0075494A" w:rsidP="0075494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______________________________________________________________</w:t>
      </w:r>
    </w:p>
    <w:p w:rsidR="004E1373" w:rsidRDefault="004E1373" w:rsidP="004E1373">
      <w:pPr>
        <w:rPr>
          <w:rFonts w:ascii="Comic Sans MS" w:hAnsi="Comic Sans MS"/>
          <w:b/>
        </w:rPr>
      </w:pPr>
    </w:p>
    <w:p w:rsidR="004E1373" w:rsidRDefault="004E1373" w:rsidP="004E137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Date of Birth</w:t>
      </w:r>
      <w:r w:rsidR="00B90E62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 xml:space="preserve"> _________________________________</w:t>
      </w:r>
      <w:r w:rsidR="00B90E62">
        <w:rPr>
          <w:rFonts w:ascii="Comic Sans MS" w:hAnsi="Comic Sans MS"/>
          <w:b/>
        </w:rPr>
        <w:t>_________________</w:t>
      </w:r>
    </w:p>
    <w:p w:rsidR="004E1373" w:rsidRDefault="004E1373" w:rsidP="004E1373">
      <w:pPr>
        <w:rPr>
          <w:rFonts w:ascii="Comic Sans MS" w:hAnsi="Comic Sans MS"/>
          <w:b/>
        </w:rPr>
      </w:pPr>
    </w:p>
    <w:p w:rsidR="004E1373" w:rsidRDefault="004E1373" w:rsidP="004E137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Name(s) of person(s) with permission to collect my child from the club.  MUST be over 16 years of age or older.</w:t>
      </w:r>
    </w:p>
    <w:p w:rsidR="004E1373" w:rsidRPr="00C22D58" w:rsidRDefault="004E1373" w:rsidP="004E1373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172"/>
        <w:gridCol w:w="3207"/>
        <w:gridCol w:w="3197"/>
      </w:tblGrid>
      <w:tr w:rsidR="004E1373" w:rsidRPr="00C22D58" w:rsidTr="00F255B0">
        <w:tc>
          <w:tcPr>
            <w:tcW w:w="3284" w:type="dxa"/>
          </w:tcPr>
          <w:p w:rsidR="004E1373" w:rsidRPr="00C22D58" w:rsidRDefault="004E1373" w:rsidP="00F255B0">
            <w:pPr>
              <w:jc w:val="center"/>
              <w:rPr>
                <w:rFonts w:ascii="Comic Sans MS" w:hAnsi="Comic Sans MS"/>
                <w:b/>
              </w:rPr>
            </w:pPr>
            <w:r w:rsidRPr="00C22D58">
              <w:rPr>
                <w:rFonts w:ascii="Comic Sans MS" w:hAnsi="Comic Sans MS"/>
                <w:b/>
              </w:rPr>
              <w:t>Name</w:t>
            </w:r>
          </w:p>
        </w:tc>
        <w:tc>
          <w:tcPr>
            <w:tcW w:w="3285" w:type="dxa"/>
          </w:tcPr>
          <w:p w:rsidR="004E1373" w:rsidRPr="00C22D58" w:rsidRDefault="004E1373" w:rsidP="00F255B0">
            <w:pPr>
              <w:jc w:val="center"/>
              <w:rPr>
                <w:rFonts w:ascii="Comic Sans MS" w:hAnsi="Comic Sans MS"/>
                <w:b/>
              </w:rPr>
            </w:pPr>
            <w:r w:rsidRPr="00C22D58">
              <w:rPr>
                <w:rFonts w:ascii="Comic Sans MS" w:hAnsi="Comic Sans MS"/>
                <w:b/>
              </w:rPr>
              <w:t>Relationship to child</w:t>
            </w:r>
          </w:p>
        </w:tc>
        <w:tc>
          <w:tcPr>
            <w:tcW w:w="3285" w:type="dxa"/>
          </w:tcPr>
          <w:p w:rsidR="004E1373" w:rsidRPr="00C22D58" w:rsidRDefault="004E1373" w:rsidP="00F255B0">
            <w:pPr>
              <w:jc w:val="center"/>
              <w:rPr>
                <w:rFonts w:ascii="Comic Sans MS" w:hAnsi="Comic Sans MS"/>
                <w:b/>
              </w:rPr>
            </w:pPr>
            <w:r w:rsidRPr="00C22D58">
              <w:rPr>
                <w:rFonts w:ascii="Comic Sans MS" w:hAnsi="Comic Sans MS"/>
                <w:b/>
              </w:rPr>
              <w:t>Telephone Number</w:t>
            </w:r>
          </w:p>
        </w:tc>
      </w:tr>
      <w:tr w:rsidR="004E1373" w:rsidTr="00F255B0">
        <w:tc>
          <w:tcPr>
            <w:tcW w:w="3284" w:type="dxa"/>
          </w:tcPr>
          <w:p w:rsidR="004E1373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285" w:type="dxa"/>
          </w:tcPr>
          <w:p w:rsidR="004E1373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285" w:type="dxa"/>
          </w:tcPr>
          <w:p w:rsidR="004E1373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E1373" w:rsidTr="00F255B0">
        <w:tc>
          <w:tcPr>
            <w:tcW w:w="3284" w:type="dxa"/>
          </w:tcPr>
          <w:p w:rsidR="004E1373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285" w:type="dxa"/>
          </w:tcPr>
          <w:p w:rsidR="004E1373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285" w:type="dxa"/>
          </w:tcPr>
          <w:p w:rsidR="004E1373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E1373" w:rsidTr="00F255B0">
        <w:tc>
          <w:tcPr>
            <w:tcW w:w="3284" w:type="dxa"/>
          </w:tcPr>
          <w:p w:rsidR="004E1373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285" w:type="dxa"/>
          </w:tcPr>
          <w:p w:rsidR="004E1373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285" w:type="dxa"/>
          </w:tcPr>
          <w:p w:rsidR="004E1373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4E1373" w:rsidRDefault="004E1373" w:rsidP="004E137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In the event of an emergency please contact the named person below in order:-</w:t>
      </w:r>
    </w:p>
    <w:p w:rsidR="004E1373" w:rsidRDefault="004E1373" w:rsidP="004E1373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63"/>
        <w:gridCol w:w="2781"/>
        <w:gridCol w:w="3159"/>
        <w:gridCol w:w="3173"/>
      </w:tblGrid>
      <w:tr w:rsidR="004E1373" w:rsidTr="00F255B0">
        <w:tc>
          <w:tcPr>
            <w:tcW w:w="468" w:type="dxa"/>
          </w:tcPr>
          <w:p w:rsidR="004E1373" w:rsidRPr="00C22D58" w:rsidRDefault="004E1373" w:rsidP="00F255B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80" w:type="dxa"/>
          </w:tcPr>
          <w:p w:rsidR="004E1373" w:rsidRPr="00C22D58" w:rsidRDefault="004E1373" w:rsidP="00F255B0">
            <w:pPr>
              <w:jc w:val="center"/>
              <w:rPr>
                <w:rFonts w:ascii="Comic Sans MS" w:hAnsi="Comic Sans MS"/>
                <w:b/>
              </w:rPr>
            </w:pPr>
            <w:r w:rsidRPr="00C22D58">
              <w:rPr>
                <w:rFonts w:ascii="Comic Sans MS" w:hAnsi="Comic Sans MS"/>
                <w:b/>
              </w:rPr>
              <w:t>Name</w:t>
            </w:r>
          </w:p>
        </w:tc>
        <w:tc>
          <w:tcPr>
            <w:tcW w:w="3240" w:type="dxa"/>
          </w:tcPr>
          <w:p w:rsidR="004E1373" w:rsidRPr="00C22D58" w:rsidRDefault="004E1373" w:rsidP="00F255B0">
            <w:pPr>
              <w:jc w:val="center"/>
              <w:rPr>
                <w:rFonts w:ascii="Comic Sans MS" w:hAnsi="Comic Sans MS"/>
                <w:b/>
              </w:rPr>
            </w:pPr>
            <w:r w:rsidRPr="00C22D58">
              <w:rPr>
                <w:rFonts w:ascii="Comic Sans MS" w:hAnsi="Comic Sans MS"/>
                <w:b/>
              </w:rPr>
              <w:t>Relationship to child</w:t>
            </w:r>
          </w:p>
        </w:tc>
        <w:tc>
          <w:tcPr>
            <w:tcW w:w="3266" w:type="dxa"/>
          </w:tcPr>
          <w:p w:rsidR="004E1373" w:rsidRPr="00C22D58" w:rsidRDefault="004E1373" w:rsidP="00311E81">
            <w:pPr>
              <w:jc w:val="center"/>
              <w:rPr>
                <w:rFonts w:ascii="Comic Sans MS" w:hAnsi="Comic Sans MS"/>
                <w:b/>
              </w:rPr>
            </w:pPr>
            <w:r w:rsidRPr="00C22D58">
              <w:rPr>
                <w:rFonts w:ascii="Comic Sans MS" w:hAnsi="Comic Sans MS"/>
                <w:b/>
              </w:rPr>
              <w:t>Telephone Number</w:t>
            </w:r>
          </w:p>
        </w:tc>
      </w:tr>
      <w:tr w:rsidR="004E1373" w:rsidTr="00F255B0">
        <w:tc>
          <w:tcPr>
            <w:tcW w:w="468" w:type="dxa"/>
          </w:tcPr>
          <w:p w:rsidR="004E1373" w:rsidRPr="00C22D58" w:rsidRDefault="004E1373" w:rsidP="00F255B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880" w:type="dxa"/>
          </w:tcPr>
          <w:p w:rsidR="004E1373" w:rsidRPr="00C22D58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4E1373" w:rsidRPr="00C22D58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266" w:type="dxa"/>
          </w:tcPr>
          <w:p w:rsidR="004E1373" w:rsidRPr="00C22D58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E1373" w:rsidTr="00F255B0">
        <w:tc>
          <w:tcPr>
            <w:tcW w:w="468" w:type="dxa"/>
          </w:tcPr>
          <w:p w:rsidR="004E1373" w:rsidRPr="00C22D58" w:rsidRDefault="004E1373" w:rsidP="00F255B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2880" w:type="dxa"/>
          </w:tcPr>
          <w:p w:rsidR="004E1373" w:rsidRPr="00C22D58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4E1373" w:rsidRPr="00C22D58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266" w:type="dxa"/>
          </w:tcPr>
          <w:p w:rsidR="004E1373" w:rsidRPr="00C22D58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E1373" w:rsidTr="00F255B0">
        <w:tc>
          <w:tcPr>
            <w:tcW w:w="468" w:type="dxa"/>
          </w:tcPr>
          <w:p w:rsidR="004E1373" w:rsidRPr="00C22D58" w:rsidRDefault="004E1373" w:rsidP="00F255B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2880" w:type="dxa"/>
          </w:tcPr>
          <w:p w:rsidR="004E1373" w:rsidRPr="00C22D58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4E1373" w:rsidRPr="00C22D58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266" w:type="dxa"/>
          </w:tcPr>
          <w:p w:rsidR="004E1373" w:rsidRPr="00C22D58" w:rsidRDefault="004E1373" w:rsidP="00F255B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4E1373" w:rsidRPr="00C22D58" w:rsidRDefault="004E1373" w:rsidP="004E1373">
      <w:pPr>
        <w:rPr>
          <w:rFonts w:ascii="Comic Sans MS" w:hAnsi="Comic Sans MS"/>
          <w:b/>
        </w:rPr>
      </w:pPr>
    </w:p>
    <w:p w:rsidR="004E1373" w:rsidRPr="002052C0" w:rsidRDefault="004E1373" w:rsidP="004E1373">
      <w:pPr>
        <w:rPr>
          <w:rFonts w:ascii="Comic Sans MS" w:hAnsi="Comic Sans MS"/>
          <w:b/>
        </w:rPr>
      </w:pPr>
    </w:p>
    <w:p w:rsidR="004E1373" w:rsidRDefault="004E1373" w:rsidP="004E1373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Medical Details</w:t>
      </w:r>
    </w:p>
    <w:p w:rsidR="004E1373" w:rsidRDefault="004E1373" w:rsidP="004E1373">
      <w:pPr>
        <w:rPr>
          <w:rFonts w:ascii="Comic Sans MS" w:hAnsi="Comic Sans MS"/>
          <w:b/>
          <w:sz w:val="28"/>
          <w:szCs w:val="28"/>
          <w:u w:val="single"/>
        </w:rPr>
      </w:pPr>
    </w:p>
    <w:p w:rsidR="004E1373" w:rsidRDefault="004E1373" w:rsidP="004E137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Name and address of your child’s doctor _______________________________</w:t>
      </w:r>
      <w:r w:rsidR="008C505A">
        <w:rPr>
          <w:rFonts w:ascii="Comic Sans MS" w:hAnsi="Comic Sans MS"/>
          <w:b/>
        </w:rPr>
        <w:t>_______________________________</w:t>
      </w:r>
    </w:p>
    <w:p w:rsidR="004E1373" w:rsidRDefault="004E1373" w:rsidP="004E1373">
      <w:pPr>
        <w:pBdr>
          <w:bottom w:val="single" w:sz="12" w:space="1" w:color="auto"/>
        </w:pBdr>
        <w:rPr>
          <w:rFonts w:ascii="Comic Sans MS" w:hAnsi="Comic Sans MS"/>
          <w:b/>
        </w:rPr>
      </w:pPr>
    </w:p>
    <w:p w:rsidR="004E1373" w:rsidRDefault="004E1373" w:rsidP="004E1373">
      <w:pPr>
        <w:pBdr>
          <w:bottom w:val="single" w:sz="12" w:space="1" w:color="auto"/>
        </w:pBdr>
        <w:rPr>
          <w:rFonts w:ascii="Comic Sans MS" w:hAnsi="Comic Sans MS"/>
          <w:b/>
        </w:rPr>
      </w:pPr>
    </w:p>
    <w:p w:rsidR="004E1373" w:rsidRDefault="004E1373" w:rsidP="004E1373">
      <w:pPr>
        <w:rPr>
          <w:rFonts w:ascii="Comic Sans MS" w:hAnsi="Comic Sans MS"/>
          <w:b/>
        </w:rPr>
      </w:pPr>
      <w:r w:rsidRPr="004809C2">
        <w:rPr>
          <w:rFonts w:ascii="Comic Sans MS" w:hAnsi="Comic Sans MS"/>
          <w:b/>
        </w:rPr>
        <w:lastRenderedPageBreak/>
        <w:t>Doctor</w:t>
      </w:r>
      <w:r>
        <w:rPr>
          <w:rFonts w:ascii="Comic Sans MS" w:hAnsi="Comic Sans MS"/>
          <w:b/>
        </w:rPr>
        <w:t>’s Telephone Number</w:t>
      </w:r>
      <w:r w:rsidR="00B90E62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 xml:space="preserve"> __________________________________________</w:t>
      </w:r>
      <w:r w:rsidR="008C505A">
        <w:rPr>
          <w:rFonts w:ascii="Comic Sans MS" w:hAnsi="Comic Sans MS"/>
          <w:b/>
        </w:rPr>
        <w:t>____________________</w:t>
      </w:r>
    </w:p>
    <w:p w:rsidR="004E1373" w:rsidRDefault="004E1373" w:rsidP="004E137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Does your child have any known allergies or medical conditions, if so give details </w:t>
      </w:r>
    </w:p>
    <w:p w:rsidR="004E1373" w:rsidRDefault="004E1373" w:rsidP="004E1373">
      <w:pPr>
        <w:rPr>
          <w:rFonts w:ascii="Comic Sans MS" w:hAnsi="Comic Sans MS"/>
          <w:b/>
        </w:rPr>
      </w:pPr>
    </w:p>
    <w:p w:rsidR="004E1373" w:rsidRDefault="004E1373" w:rsidP="004E1373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b/>
        </w:rPr>
      </w:pPr>
    </w:p>
    <w:p w:rsidR="004E1373" w:rsidRDefault="004E1373" w:rsidP="004E1373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b/>
        </w:rPr>
      </w:pPr>
    </w:p>
    <w:p w:rsidR="004E1373" w:rsidRDefault="004E1373" w:rsidP="004E1373">
      <w:pPr>
        <w:rPr>
          <w:rFonts w:ascii="Comic Sans MS" w:hAnsi="Comic Sans MS"/>
          <w:b/>
        </w:rPr>
      </w:pPr>
    </w:p>
    <w:p w:rsidR="004E1373" w:rsidRPr="004809C2" w:rsidRDefault="004E1373" w:rsidP="004E1373">
      <w:pPr>
        <w:rPr>
          <w:rFonts w:ascii="Comic Sans MS" w:hAnsi="Comic Sans MS"/>
          <w:b/>
        </w:rPr>
      </w:pPr>
    </w:p>
    <w:p w:rsidR="004E1373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Is your child on any medication?    YES     NO     </w:t>
      </w:r>
      <w:r w:rsidRPr="00B70DDD">
        <w:rPr>
          <w:rFonts w:ascii="Comic Sans MS" w:hAnsi="Comic Sans MS"/>
        </w:rPr>
        <w:t>please circle</w:t>
      </w:r>
    </w:p>
    <w:p w:rsidR="004E1373" w:rsidRDefault="004E1373" w:rsidP="004E1373">
      <w:pPr>
        <w:rPr>
          <w:rFonts w:ascii="Comic Sans MS" w:hAnsi="Comic Sans MS"/>
        </w:rPr>
      </w:pPr>
    </w:p>
    <w:p w:rsidR="004E1373" w:rsidRDefault="004E1373" w:rsidP="004E137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If yes please give details ___________________________________________</w:t>
      </w:r>
      <w:r w:rsidR="00B90E62">
        <w:rPr>
          <w:rFonts w:ascii="Comic Sans MS" w:hAnsi="Comic Sans MS"/>
          <w:b/>
        </w:rPr>
        <w:t>___________________</w:t>
      </w:r>
    </w:p>
    <w:p w:rsidR="004E1373" w:rsidRDefault="004E1373" w:rsidP="004E1373">
      <w:pPr>
        <w:rPr>
          <w:rFonts w:ascii="Comic Sans MS" w:hAnsi="Comic Sans MS"/>
          <w:b/>
        </w:rPr>
      </w:pPr>
    </w:p>
    <w:p w:rsidR="004E1373" w:rsidRDefault="008C505A" w:rsidP="004E137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______________________________________________________________</w:t>
      </w:r>
    </w:p>
    <w:p w:rsidR="004E1373" w:rsidRDefault="004E1373" w:rsidP="004E1373">
      <w:pPr>
        <w:rPr>
          <w:rFonts w:ascii="Comic Sans MS" w:hAnsi="Comic Sans MS"/>
          <w:b/>
        </w:rPr>
      </w:pPr>
    </w:p>
    <w:p w:rsidR="004E1373" w:rsidRDefault="0075494A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Parent</w:t>
      </w:r>
      <w:r w:rsidR="004E1373">
        <w:rPr>
          <w:rFonts w:ascii="Comic Sans MS" w:hAnsi="Comic Sans MS"/>
        </w:rPr>
        <w:t>/Carer</w:t>
      </w:r>
    </w:p>
    <w:p w:rsidR="004E1373" w:rsidRDefault="004E1373" w:rsidP="004E1373">
      <w:pPr>
        <w:rPr>
          <w:rFonts w:ascii="Comic Sans MS" w:hAnsi="Comic Sans MS"/>
        </w:rPr>
      </w:pPr>
    </w:p>
    <w:p w:rsidR="004E1373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Signature</w:t>
      </w:r>
      <w:r w:rsidR="00B90E62">
        <w:rPr>
          <w:rFonts w:ascii="Comic Sans MS" w:hAnsi="Comic Sans MS"/>
        </w:rPr>
        <w:t>:</w:t>
      </w:r>
      <w:r>
        <w:rPr>
          <w:rFonts w:ascii="Comic Sans MS" w:hAnsi="Comic Sans MS"/>
        </w:rPr>
        <w:t xml:space="preserve"> ___________________________________</w:t>
      </w:r>
      <w:r w:rsidR="00B90E62">
        <w:rPr>
          <w:rFonts w:ascii="Comic Sans MS" w:hAnsi="Comic Sans MS"/>
        </w:rPr>
        <w:t>_______</w:t>
      </w:r>
    </w:p>
    <w:p w:rsidR="004E1373" w:rsidRDefault="004E1373" w:rsidP="004E1373">
      <w:pPr>
        <w:rPr>
          <w:rFonts w:ascii="Comic Sans MS" w:hAnsi="Comic Sans MS"/>
        </w:rPr>
      </w:pPr>
    </w:p>
    <w:p w:rsidR="004E1373" w:rsidRDefault="004E1373" w:rsidP="004E1373">
      <w:pPr>
        <w:rPr>
          <w:rFonts w:ascii="Comic Sans MS" w:hAnsi="Comic Sans MS"/>
        </w:rPr>
      </w:pPr>
      <w:r>
        <w:rPr>
          <w:rFonts w:ascii="Comic Sans MS" w:hAnsi="Comic Sans MS"/>
        </w:rPr>
        <w:t>Date</w:t>
      </w:r>
      <w:r w:rsidR="00B90E62">
        <w:rPr>
          <w:rFonts w:ascii="Comic Sans MS" w:hAnsi="Comic Sans MS"/>
        </w:rPr>
        <w:t>:</w:t>
      </w:r>
      <w:r>
        <w:rPr>
          <w:rFonts w:ascii="Comic Sans MS" w:hAnsi="Comic Sans MS"/>
        </w:rPr>
        <w:t xml:space="preserve"> _______________________________________</w:t>
      </w:r>
      <w:r w:rsidR="00B90E62">
        <w:rPr>
          <w:rFonts w:ascii="Comic Sans MS" w:hAnsi="Comic Sans MS"/>
        </w:rPr>
        <w:t>______</w:t>
      </w:r>
    </w:p>
    <w:p w:rsidR="004E1373" w:rsidRDefault="004E1373" w:rsidP="004E1373">
      <w:pPr>
        <w:rPr>
          <w:rFonts w:ascii="Comic Sans MS" w:hAnsi="Comic Sans MS"/>
        </w:rPr>
      </w:pPr>
    </w:p>
    <w:p w:rsidR="004E1373" w:rsidRPr="0088011A" w:rsidRDefault="004E1373" w:rsidP="004E137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 have read the registration and information pack and agree to abide by the rules and conditions of the club.  I understand that by signing this document I am entering int</w:t>
      </w:r>
      <w:r w:rsidR="0075494A">
        <w:rPr>
          <w:rFonts w:ascii="Comic Sans MS" w:hAnsi="Comic Sans MS"/>
          <w:b/>
        </w:rPr>
        <w:t>o a contract with the</w:t>
      </w:r>
      <w:r w:rsidR="00B90E62">
        <w:rPr>
          <w:rFonts w:ascii="Comic Sans MS" w:hAnsi="Comic Sans MS"/>
          <w:b/>
        </w:rPr>
        <w:t xml:space="preserve"> </w:t>
      </w:r>
      <w:r w:rsidR="00D44E50">
        <w:rPr>
          <w:rFonts w:ascii="Comic Sans MS" w:hAnsi="Comic Sans MS"/>
          <w:b/>
        </w:rPr>
        <w:t>The Kidz Zone</w:t>
      </w:r>
      <w:r w:rsidR="00CB21AC">
        <w:rPr>
          <w:rFonts w:ascii="Comic Sans MS" w:hAnsi="Comic Sans MS"/>
          <w:b/>
        </w:rPr>
        <w:t xml:space="preserve"> </w:t>
      </w:r>
      <w:r w:rsidR="008C505A">
        <w:rPr>
          <w:rFonts w:ascii="Comic Sans MS" w:hAnsi="Comic Sans MS"/>
          <w:b/>
        </w:rPr>
        <w:t>Before and</w:t>
      </w:r>
      <w:r>
        <w:rPr>
          <w:rFonts w:ascii="Comic Sans MS" w:hAnsi="Comic Sans MS"/>
          <w:b/>
        </w:rPr>
        <w:t xml:space="preserve"> After School Club.</w:t>
      </w:r>
    </w:p>
    <w:p w:rsidR="004E1373" w:rsidRDefault="004E1373" w:rsidP="004E1373">
      <w:pPr>
        <w:rPr>
          <w:rFonts w:ascii="Comic Sans MS" w:hAnsi="Comic Sans MS"/>
        </w:rPr>
      </w:pPr>
    </w:p>
    <w:p w:rsidR="004E1373" w:rsidRDefault="004E1373" w:rsidP="004E1373">
      <w:pPr>
        <w:rPr>
          <w:rFonts w:ascii="Comic Sans MS" w:hAnsi="Comic Sans MS"/>
        </w:rPr>
      </w:pPr>
    </w:p>
    <w:p w:rsidR="004E1373" w:rsidRDefault="004E1373" w:rsidP="004E1373">
      <w:pPr>
        <w:rPr>
          <w:rFonts w:ascii="Comic Sans MS" w:hAnsi="Comic Sans MS"/>
        </w:rPr>
      </w:pPr>
    </w:p>
    <w:p w:rsidR="00F255B0" w:rsidRDefault="00F255B0"/>
    <w:sectPr w:rsidR="00F255B0" w:rsidSect="00B90E62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B21AA"/>
    <w:multiLevelType w:val="hybridMultilevel"/>
    <w:tmpl w:val="6540DC8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560A0A9C"/>
    <w:multiLevelType w:val="hybridMultilevel"/>
    <w:tmpl w:val="5FACE7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373"/>
    <w:rsid w:val="000C0068"/>
    <w:rsid w:val="0013509C"/>
    <w:rsid w:val="0016394F"/>
    <w:rsid w:val="001A13D8"/>
    <w:rsid w:val="001E7E1E"/>
    <w:rsid w:val="002172DD"/>
    <w:rsid w:val="00225F70"/>
    <w:rsid w:val="00231177"/>
    <w:rsid w:val="00267372"/>
    <w:rsid w:val="00271B36"/>
    <w:rsid w:val="00304A90"/>
    <w:rsid w:val="00311E81"/>
    <w:rsid w:val="00317E63"/>
    <w:rsid w:val="00354C48"/>
    <w:rsid w:val="00387A60"/>
    <w:rsid w:val="003A07A1"/>
    <w:rsid w:val="003F229B"/>
    <w:rsid w:val="00456A7A"/>
    <w:rsid w:val="00486D25"/>
    <w:rsid w:val="004E1373"/>
    <w:rsid w:val="0053253F"/>
    <w:rsid w:val="0075494A"/>
    <w:rsid w:val="007B294D"/>
    <w:rsid w:val="00811D0D"/>
    <w:rsid w:val="00822544"/>
    <w:rsid w:val="0083007F"/>
    <w:rsid w:val="00834FB7"/>
    <w:rsid w:val="00890277"/>
    <w:rsid w:val="008916B6"/>
    <w:rsid w:val="008C33E3"/>
    <w:rsid w:val="008C505A"/>
    <w:rsid w:val="008F0487"/>
    <w:rsid w:val="00931A02"/>
    <w:rsid w:val="009840AC"/>
    <w:rsid w:val="009F0520"/>
    <w:rsid w:val="00A82DA3"/>
    <w:rsid w:val="00AA046A"/>
    <w:rsid w:val="00AE53A9"/>
    <w:rsid w:val="00B122CD"/>
    <w:rsid w:val="00B90E62"/>
    <w:rsid w:val="00C15B50"/>
    <w:rsid w:val="00C509F5"/>
    <w:rsid w:val="00C76816"/>
    <w:rsid w:val="00CB21AC"/>
    <w:rsid w:val="00D42396"/>
    <w:rsid w:val="00D44E50"/>
    <w:rsid w:val="00E210D3"/>
    <w:rsid w:val="00E30597"/>
    <w:rsid w:val="00E41362"/>
    <w:rsid w:val="00E73FDD"/>
    <w:rsid w:val="00F255B0"/>
    <w:rsid w:val="00F5310C"/>
    <w:rsid w:val="00F60C22"/>
    <w:rsid w:val="00F7753E"/>
    <w:rsid w:val="00F838BA"/>
    <w:rsid w:val="00FB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3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E13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0E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E62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Spacing">
    <w:name w:val="No Spacing"/>
    <w:uiPriority w:val="1"/>
    <w:qFormat/>
    <w:rsid w:val="00456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3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E13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0E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E62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Spacing">
    <w:name w:val="No Spacing"/>
    <w:uiPriority w:val="1"/>
    <w:qFormat/>
    <w:rsid w:val="00456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gif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32EE3-FB83-4FAB-87E0-2630226E2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1CF0AD34</Template>
  <TotalTime>326</TotalTime>
  <Pages>8</Pages>
  <Words>1136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Kingsfield First School</Company>
  <LinksUpToDate>false</LinksUpToDate>
  <CharactersWithSpaces>7598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Carly C. SveiKutis</dc:creator>
  <cp:lastModifiedBy>Lynne Finch</cp:lastModifiedBy>
  <cp:revision>15</cp:revision>
  <cp:lastPrinted>2017-09-25T07:27:00Z</cp:lastPrinted>
  <dcterms:created xsi:type="dcterms:W3CDTF">2016-05-23T11:57:00Z</dcterms:created>
  <dcterms:modified xsi:type="dcterms:W3CDTF">2017-09-25T07:42:00Z</dcterms:modified>
</cp:coreProperties>
</file>